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30F5" w:rsidRPr="00341ED2" w:rsidRDefault="00B56C0D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C430F5" w:rsidRPr="00341ED2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460CDA" w:rsidRPr="00341ED2" w:rsidRDefault="000D1A00" w:rsidP="000D1A00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</w:rPr>
      </w:pPr>
      <w:bookmarkStart w:id="0" w:name="_heading=h.gjdgxs" w:colFirst="0" w:colLast="0"/>
      <w:bookmarkEnd w:id="0"/>
      <w:r w:rsidRPr="00341ED2">
        <w:rPr>
          <w:b/>
          <w:color w:val="1F497D"/>
        </w:rPr>
        <w:t xml:space="preserve">                 </w:t>
      </w:r>
    </w:p>
    <w:p w:rsidR="00460CDA" w:rsidRPr="00341ED2" w:rsidRDefault="00460CDA" w:rsidP="00460CDA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</w:rPr>
      </w:pPr>
    </w:p>
    <w:p w:rsidR="00C430F5" w:rsidRPr="00341ED2" w:rsidRDefault="00C430F5" w:rsidP="000D1A00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</w:rPr>
      </w:pPr>
    </w:p>
    <w:p w:rsidR="00460CDA" w:rsidRPr="00341ED2" w:rsidRDefault="00460CDA" w:rsidP="00460CDA">
      <w:pPr>
        <w:jc w:val="center"/>
        <w:rPr>
          <w:b/>
          <w:color w:val="1F4E79"/>
          <w:sz w:val="24"/>
        </w:rPr>
      </w:pPr>
      <w:r w:rsidRPr="00341ED2">
        <w:rPr>
          <w:b/>
          <w:color w:val="1F4E79"/>
          <w:sz w:val="24"/>
        </w:rPr>
        <w:t>¡IMPULSA TU FUTURO!</w:t>
      </w:r>
    </w:p>
    <w:p w:rsidR="00460CDA" w:rsidRPr="00341ED2" w:rsidRDefault="00460CDA" w:rsidP="00460CDA">
      <w:pPr>
        <w:jc w:val="center"/>
        <w:rPr>
          <w:b/>
          <w:color w:val="1F4E79"/>
          <w:sz w:val="24"/>
        </w:rPr>
      </w:pPr>
    </w:p>
    <w:p w:rsidR="00460CDA" w:rsidRPr="00341ED2" w:rsidRDefault="00460CDA" w:rsidP="00460CDA">
      <w:pPr>
        <w:jc w:val="center"/>
        <w:rPr>
          <w:b/>
          <w:sz w:val="24"/>
        </w:rPr>
      </w:pPr>
      <w:r w:rsidRPr="00341ED2">
        <w:rPr>
          <w:b/>
          <w:sz w:val="24"/>
        </w:rPr>
        <w:t>OFERTAS DE EMPLEO DEL DÍA</w:t>
      </w:r>
    </w:p>
    <w:p w:rsidR="00460CDA" w:rsidRPr="00341ED2" w:rsidRDefault="00460CDA" w:rsidP="00460CDA">
      <w:pPr>
        <w:jc w:val="center"/>
        <w:rPr>
          <w:b/>
          <w:sz w:val="24"/>
        </w:rPr>
      </w:pPr>
    </w:p>
    <w:p w:rsidR="00460CDA" w:rsidRPr="00341ED2" w:rsidRDefault="00460CDA" w:rsidP="00460CDA">
      <w:pPr>
        <w:jc w:val="center"/>
        <w:rPr>
          <w:b/>
          <w:sz w:val="24"/>
          <w:u w:val="single"/>
        </w:rPr>
      </w:pPr>
      <w:r w:rsidRPr="00341ED2">
        <w:rPr>
          <w:b/>
          <w:sz w:val="24"/>
          <w:u w:val="single"/>
        </w:rPr>
        <w:t xml:space="preserve">Recuerda: </w:t>
      </w:r>
    </w:p>
    <w:p w:rsidR="00460CDA" w:rsidRPr="00341ED2" w:rsidRDefault="00460CDA" w:rsidP="00460CDA">
      <w:pPr>
        <w:jc w:val="center"/>
        <w:rPr>
          <w:b/>
          <w:sz w:val="24"/>
          <w:u w:val="single"/>
        </w:rPr>
      </w:pPr>
    </w:p>
    <w:p w:rsidR="00460CDA" w:rsidRPr="00341ED2" w:rsidRDefault="00460CDA" w:rsidP="00460CDA">
      <w:pPr>
        <w:jc w:val="center"/>
        <w:rPr>
          <w:b/>
          <w:sz w:val="24"/>
        </w:rPr>
      </w:pPr>
      <w:r w:rsidRPr="00341ED2">
        <w:rPr>
          <w:b/>
          <w:sz w:val="24"/>
        </w:rPr>
        <w:t>¡BUSCAR TRABAJO, ES UN TRABAJO!</w:t>
      </w:r>
    </w:p>
    <w:p w:rsidR="00460CDA" w:rsidRPr="00341ED2" w:rsidRDefault="00460CDA" w:rsidP="00460CDA">
      <w:pPr>
        <w:jc w:val="center"/>
        <w:rPr>
          <w:b/>
          <w:sz w:val="24"/>
        </w:rPr>
      </w:pPr>
    </w:p>
    <w:p w:rsidR="00460CDA" w:rsidRPr="00341ED2" w:rsidRDefault="00460CDA" w:rsidP="00460CDA">
      <w:pPr>
        <w:jc w:val="both"/>
        <w:rPr>
          <w:sz w:val="24"/>
        </w:rPr>
      </w:pPr>
      <w:r w:rsidRPr="00341ED2">
        <w:rPr>
          <w:sz w:val="24"/>
        </w:rPr>
        <w:t xml:space="preserve">Desde </w:t>
      </w:r>
      <w:r w:rsidRPr="00341ED2">
        <w:rPr>
          <w:b/>
          <w:sz w:val="24"/>
        </w:rPr>
        <w:t>¡Impulsa tu Futuro!</w:t>
      </w:r>
      <w:r w:rsidRPr="00341ED2">
        <w:rPr>
          <w:sz w:val="24"/>
        </w:rPr>
        <w:t xml:space="preserve"> a diario buscamos ofertas de empleo de los sectores más solicitados por nuestros/as usuarios/as. Por supuesto, no todas las ofertas se ajustan a tu perfil. Te enviamos enlaces </w:t>
      </w:r>
      <w:r w:rsidRPr="00341ED2">
        <w:rPr>
          <w:b/>
          <w:sz w:val="24"/>
        </w:rPr>
        <w:t>clasificados</w:t>
      </w:r>
      <w:r w:rsidRPr="00341ED2">
        <w:rPr>
          <w:sz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460CDA" w:rsidRPr="00341ED2" w:rsidRDefault="00460CDA" w:rsidP="00460CDA">
      <w:pPr>
        <w:jc w:val="both"/>
        <w:rPr>
          <w:sz w:val="24"/>
        </w:rPr>
      </w:pPr>
    </w:p>
    <w:p w:rsidR="00460CDA" w:rsidRPr="00341ED2" w:rsidRDefault="00460CDA" w:rsidP="00460CDA">
      <w:pPr>
        <w:jc w:val="center"/>
        <w:rPr>
          <w:b/>
          <w:sz w:val="24"/>
        </w:rPr>
      </w:pPr>
    </w:p>
    <w:p w:rsidR="00460CDA" w:rsidRPr="00341ED2" w:rsidRDefault="00800584" w:rsidP="00460CDA">
      <w:pPr>
        <w:jc w:val="center"/>
        <w:rPr>
          <w:b/>
          <w:sz w:val="24"/>
        </w:rPr>
      </w:pPr>
      <w:r w:rsidRPr="00341ED2">
        <w:rPr>
          <w:b/>
          <w:sz w:val="24"/>
        </w:rPr>
        <w:t>¡</w:t>
      </w:r>
      <w:r w:rsidR="00460CDA" w:rsidRPr="00341ED2">
        <w:rPr>
          <w:b/>
          <w:sz w:val="24"/>
        </w:rPr>
        <w:t xml:space="preserve">Un buen día para </w:t>
      </w:r>
      <w:proofErr w:type="spellStart"/>
      <w:r w:rsidR="00460CDA" w:rsidRPr="00341ED2">
        <w:rPr>
          <w:b/>
          <w:sz w:val="24"/>
        </w:rPr>
        <w:t>tod@s</w:t>
      </w:r>
      <w:proofErr w:type="spellEnd"/>
      <w:r w:rsidR="00460CDA" w:rsidRPr="00341ED2">
        <w:rPr>
          <w:b/>
          <w:sz w:val="24"/>
        </w:rPr>
        <w:t>!</w:t>
      </w:r>
    </w:p>
    <w:p w:rsidR="00460CDA" w:rsidRPr="00747DD3" w:rsidRDefault="00460CDA" w:rsidP="00460CDA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460CDA" w:rsidRPr="00747DD3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CAMARERA/</w:t>
      </w:r>
      <w:r w:rsidR="00800584" w:rsidRPr="00747DD3">
        <w:rPr>
          <w:rFonts w:asciiTheme="minorHAnsi" w:hAnsiTheme="minorHAnsi" w:cstheme="minorHAnsi"/>
          <w:b/>
          <w:sz w:val="24"/>
          <w:szCs w:val="24"/>
        </w:rPr>
        <w:t>O Y</w:t>
      </w:r>
      <w:r w:rsidRPr="00747DD3">
        <w:rPr>
          <w:rFonts w:asciiTheme="minorHAnsi" w:hAnsiTheme="minorHAnsi" w:cstheme="minorHAnsi"/>
          <w:b/>
          <w:sz w:val="24"/>
          <w:szCs w:val="24"/>
        </w:rPr>
        <w:t xml:space="preserve"> AYUDANTE DE CAMARERO/A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4D2776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 xml:space="preserve">Enlace: </w:t>
      </w:r>
    </w:p>
    <w:p w:rsidR="00341ED2" w:rsidRPr="00747DD3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9" w:history="1">
        <w:r w:rsidR="00181327" w:rsidRPr="00BD45E3">
          <w:rPr>
            <w:rStyle w:val="Hipervnculo"/>
            <w:rFonts w:asciiTheme="minorHAnsi" w:hAnsiTheme="minorHAnsi" w:cstheme="minorHAnsi"/>
            <w:sz w:val="24"/>
            <w:szCs w:val="24"/>
          </w:rPr>
          <w:t>https://www.turijobs.com/es-es/ofertas-trabajo-madrid/ayudante-de-camarero-a-de-terraza-30h-room-mate-hotels-oscar-of270202?utm_campaign=Agregadores&amp;utm_medium=cpc&amp;utm_source=talent</w:t>
        </w:r>
      </w:hyperlink>
    </w:p>
    <w:p w:rsidR="00AF5ED2" w:rsidRPr="00747DD3" w:rsidRDefault="00AF5ED2" w:rsidP="00460CDA">
      <w:pPr>
        <w:rPr>
          <w:rFonts w:asciiTheme="minorHAnsi" w:hAnsiTheme="minorHAnsi" w:cstheme="minorHAnsi"/>
          <w:sz w:val="24"/>
          <w:szCs w:val="24"/>
        </w:rPr>
      </w:pPr>
    </w:p>
    <w:p w:rsidR="009E1CB3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10" w:history="1">
        <w:r w:rsidR="00207734" w:rsidRPr="00207734">
          <w:rPr>
            <w:rStyle w:val="Hipervnculo"/>
            <w:rFonts w:asciiTheme="minorHAnsi" w:hAnsiTheme="minorHAnsi" w:cstheme="minorHAnsi"/>
            <w:sz w:val="24"/>
            <w:szCs w:val="24"/>
          </w:rPr>
          <w:t>https://jobtoday.com/es/trabajo/camarero-a-46L5ww</w:t>
        </w:r>
      </w:hyperlink>
    </w:p>
    <w:p w:rsidR="00207734" w:rsidRPr="00747DD3" w:rsidRDefault="00207734" w:rsidP="00460CDA">
      <w:pPr>
        <w:rPr>
          <w:rFonts w:asciiTheme="minorHAnsi" w:hAnsiTheme="minorHAnsi" w:cstheme="minorHAnsi"/>
          <w:sz w:val="24"/>
          <w:szCs w:val="24"/>
        </w:rPr>
      </w:pPr>
    </w:p>
    <w:p w:rsidR="00460CDA" w:rsidRPr="00747DD3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CAMARERO/A DE PISO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E87B33" w:rsidRPr="00747DD3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 xml:space="preserve">Enlace: </w:t>
      </w:r>
    </w:p>
    <w:p w:rsidR="00460CDA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11" w:history="1">
        <w:r w:rsidR="00BD5F6F" w:rsidRPr="00BD5F6F">
          <w:rPr>
            <w:rStyle w:val="Hipervnculo"/>
            <w:rFonts w:asciiTheme="minorHAnsi" w:hAnsiTheme="minorHAnsi" w:cstheme="minorHAnsi"/>
            <w:sz w:val="24"/>
            <w:szCs w:val="24"/>
          </w:rPr>
          <w:t>https://www.turijobs.com/es-es/ofertas-trabajo-madrid/camarera-o-de-pisos-of268497?utm_campaign=Agregadores&amp;utm_medium=cpc&amp;utm_source=jooble&amp;utm_campaign=Agregadores&amp;utm_medium=cpc&amp;utm_source=jooble&amp;utm_away=esMzE2MXw3NzIyMzUxNjE5NTUwMTgzNDc0fDQ1NDYy</w:t>
        </w:r>
      </w:hyperlink>
    </w:p>
    <w:p w:rsidR="00BD252D" w:rsidRDefault="00BD252D" w:rsidP="00460CDA">
      <w:pPr>
        <w:rPr>
          <w:rFonts w:asciiTheme="minorHAnsi" w:hAnsiTheme="minorHAnsi" w:cstheme="minorHAnsi"/>
          <w:sz w:val="24"/>
          <w:szCs w:val="24"/>
        </w:rPr>
      </w:pPr>
    </w:p>
    <w:p w:rsidR="00BD252D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12" w:history="1">
        <w:r w:rsidR="00BD252D" w:rsidRPr="00BD252D">
          <w:rPr>
            <w:rStyle w:val="Hipervnculo"/>
            <w:rFonts w:asciiTheme="minorHAnsi" w:hAnsiTheme="minorHAnsi" w:cstheme="minorHAnsi"/>
            <w:sz w:val="24"/>
            <w:szCs w:val="24"/>
          </w:rPr>
          <w:t>https://www.iberempleos.es/oferta-empleo/madrid/camareroa-de-pisos-vincci-hoteles-4-madrid-7548274</w:t>
        </w:r>
      </w:hyperlink>
    </w:p>
    <w:p w:rsidR="00BD5F6F" w:rsidRPr="00747DD3" w:rsidRDefault="00BD5F6F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460CDA" w:rsidRPr="00747DD3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COCINERO/A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A01121" w:rsidRPr="00747DD3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 xml:space="preserve">Enlace: </w:t>
      </w:r>
    </w:p>
    <w:p w:rsidR="009625B3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13" w:history="1">
        <w:r w:rsidR="00A01121" w:rsidRPr="00A01121">
          <w:rPr>
            <w:rStyle w:val="Hipervnculo"/>
            <w:rFonts w:asciiTheme="minorHAnsi" w:hAnsiTheme="minorHAnsi" w:cstheme="minorHAnsi"/>
            <w:sz w:val="24"/>
            <w:szCs w:val="24"/>
          </w:rPr>
          <w:t>https://hosteleo.com/es/cocinero-a/madrid/202781/cocinero-a?utm_source=jooble&amp;utm_medium=cpc&amp;utm_campaign=jooble</w:t>
        </w:r>
      </w:hyperlink>
    </w:p>
    <w:p w:rsidR="00A01121" w:rsidRDefault="00A01121" w:rsidP="00460CDA">
      <w:pPr>
        <w:rPr>
          <w:rFonts w:asciiTheme="minorHAnsi" w:hAnsiTheme="minorHAnsi" w:cstheme="minorHAnsi"/>
          <w:sz w:val="24"/>
          <w:szCs w:val="24"/>
        </w:rPr>
      </w:pPr>
    </w:p>
    <w:p w:rsidR="00A01121" w:rsidRDefault="00030DD7" w:rsidP="00460CDA">
      <w:pPr>
        <w:rPr>
          <w:rStyle w:val="Hipervnculo"/>
          <w:rFonts w:asciiTheme="minorHAnsi" w:hAnsiTheme="minorHAnsi" w:cstheme="minorHAnsi"/>
          <w:sz w:val="24"/>
          <w:szCs w:val="24"/>
        </w:rPr>
      </w:pPr>
      <w:hyperlink r:id="rId14" w:history="1">
        <w:r w:rsidR="00A01121" w:rsidRPr="00A01121">
          <w:rPr>
            <w:rStyle w:val="Hipervnculo"/>
            <w:rFonts w:asciiTheme="minorHAnsi" w:hAnsiTheme="minorHAnsi" w:cstheme="minorHAnsi"/>
            <w:sz w:val="24"/>
            <w:szCs w:val="24"/>
          </w:rPr>
          <w:t>https://hosteleo.com/es/cocinero-a/madrid/202811/cocinero?utm_source=jooble&amp;utm_medium=cpc&amp;utm_campaign=jooble</w:t>
        </w:r>
      </w:hyperlink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403CDD" w:rsidRPr="00747DD3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BD5F6F" w:rsidRDefault="00BD5F6F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207734" w:rsidRPr="00747DD3" w:rsidRDefault="00207734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460CDA" w:rsidRPr="00747DD3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 xml:space="preserve">AYUDANTE DE COCINA 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BD5F6F" w:rsidRPr="00747DD3" w:rsidRDefault="00460CDA" w:rsidP="00460CDA">
      <w:pPr>
        <w:rPr>
          <w:rFonts w:asciiTheme="minorHAnsi" w:hAnsiTheme="minorHAnsi" w:cstheme="minorHAnsi"/>
          <w:sz w:val="24"/>
          <w:szCs w:val="24"/>
        </w:rPr>
      </w:pPr>
      <w:bookmarkStart w:id="1" w:name="_GoBack"/>
      <w:bookmarkEnd w:id="1"/>
      <w:r w:rsidRPr="00747DD3">
        <w:rPr>
          <w:rFonts w:asciiTheme="minorHAnsi" w:hAnsiTheme="minorHAnsi" w:cstheme="minorHAnsi"/>
          <w:sz w:val="24"/>
          <w:szCs w:val="24"/>
        </w:rPr>
        <w:t xml:space="preserve">Enlace: </w:t>
      </w:r>
    </w:p>
    <w:p w:rsidR="00747DD3" w:rsidRPr="00BD5F6F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15" w:history="1">
        <w:r w:rsidR="00BD5F6F" w:rsidRPr="00BD5F6F">
          <w:rPr>
            <w:rStyle w:val="Hipervnculo"/>
            <w:rFonts w:asciiTheme="minorHAnsi" w:hAnsiTheme="minorHAnsi" w:cstheme="minorHAnsi"/>
            <w:sz w:val="24"/>
            <w:szCs w:val="24"/>
          </w:rPr>
          <w:t>https://www.turijobs.com/es-es/ofertas-trabajo-madrid/ayudante-de-cocina-of269462?utm_campaign=Agregadores&amp;utm_medium=cpc&amp;utm_source=jooble&amp;utm_campaign=Agregadores&amp;utm_medium=cpc&amp;utm_source=jooble&amp;utm_away=esMzE1NHw2NDc4OTYwMDQzNjc1OTUyMDU3fDQ1NDYy</w:t>
        </w:r>
      </w:hyperlink>
    </w:p>
    <w:p w:rsidR="00747DD3" w:rsidRPr="00747DD3" w:rsidRDefault="00747DD3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460CDA" w:rsidRPr="00747DD3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CONSERJE</w:t>
      </w:r>
      <w:r w:rsidR="00A01121">
        <w:rPr>
          <w:rFonts w:asciiTheme="minorHAnsi" w:hAnsiTheme="minorHAnsi" w:cstheme="minorHAnsi"/>
          <w:b/>
          <w:sz w:val="24"/>
          <w:szCs w:val="24"/>
        </w:rPr>
        <w:t xml:space="preserve"> O CELADOR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747DD3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 xml:space="preserve">Enlace: </w:t>
      </w:r>
    </w:p>
    <w:p w:rsidR="00460CDA" w:rsidRPr="00F467DF" w:rsidRDefault="00030DD7" w:rsidP="00747DD3">
      <w:pPr>
        <w:jc w:val="both"/>
        <w:rPr>
          <w:rFonts w:asciiTheme="minorHAnsi" w:hAnsiTheme="minorHAnsi" w:cstheme="minorHAnsi"/>
          <w:sz w:val="24"/>
          <w:szCs w:val="24"/>
        </w:rPr>
      </w:pPr>
      <w:hyperlink r:id="rId16" w:history="1">
        <w:r w:rsidR="00747DD3" w:rsidRPr="00F467DF">
          <w:rPr>
            <w:rStyle w:val="Hipervnculo"/>
            <w:rFonts w:asciiTheme="minorHAnsi" w:hAnsiTheme="minorHAnsi" w:cstheme="minorHAnsi"/>
            <w:sz w:val="24"/>
            <w:szCs w:val="24"/>
          </w:rPr>
          <w:t>https://www.domestiko.com/empleo/oferta/conserje-p69q/?utm_source=jooble&amp;utm_medium=cpc&amp;utm_campaign=todo#google_vignette</w:t>
        </w:r>
      </w:hyperlink>
    </w:p>
    <w:p w:rsidR="00A01121" w:rsidRPr="00F467DF" w:rsidRDefault="00A01121" w:rsidP="00460CDA">
      <w:pPr>
        <w:rPr>
          <w:rFonts w:asciiTheme="minorHAnsi" w:hAnsiTheme="minorHAnsi" w:cstheme="minorHAnsi"/>
          <w:sz w:val="24"/>
          <w:szCs w:val="24"/>
        </w:rPr>
      </w:pPr>
    </w:p>
    <w:p w:rsidR="00A01121" w:rsidRPr="00F467DF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17" w:history="1">
        <w:r w:rsidR="00A01121" w:rsidRPr="00F467DF">
          <w:rPr>
            <w:rStyle w:val="Hipervnculo"/>
            <w:rFonts w:asciiTheme="minorHAnsi" w:hAnsiTheme="minorHAnsi" w:cstheme="minorHAnsi"/>
            <w:sz w:val="24"/>
            <w:szCs w:val="24"/>
          </w:rPr>
          <w:t>https://empleo.vithas.es/job/Madrid-Celadora-LA-MILAGROSA/1082283001/?utm_campaign=jooble&amp;utm_source=jooble&amp;applySourceOverride=Jooble</w:t>
        </w:r>
      </w:hyperlink>
    </w:p>
    <w:p w:rsidR="00181327" w:rsidRPr="00F467DF" w:rsidRDefault="00181327" w:rsidP="00460CDA">
      <w:pPr>
        <w:rPr>
          <w:rFonts w:asciiTheme="minorHAnsi" w:hAnsiTheme="minorHAnsi" w:cstheme="minorHAnsi"/>
          <w:sz w:val="24"/>
          <w:szCs w:val="24"/>
        </w:rPr>
      </w:pPr>
    </w:p>
    <w:p w:rsidR="00460CDA" w:rsidRPr="00F467DF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F467DF">
        <w:rPr>
          <w:rFonts w:asciiTheme="minorHAnsi" w:hAnsiTheme="minorHAnsi" w:cstheme="minorHAnsi"/>
          <w:b/>
          <w:sz w:val="24"/>
          <w:szCs w:val="24"/>
        </w:rPr>
        <w:t>CONSTRUCCION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BD5F6F" w:rsidRPr="00F467DF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F467DF">
        <w:rPr>
          <w:rFonts w:asciiTheme="minorHAnsi" w:hAnsiTheme="minorHAnsi" w:cstheme="minorHAnsi"/>
          <w:sz w:val="24"/>
          <w:szCs w:val="24"/>
        </w:rPr>
        <w:t xml:space="preserve">Enlace: </w:t>
      </w:r>
    </w:p>
    <w:p w:rsidR="00460CDA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18" w:history="1">
        <w:r w:rsidR="00BD5F6F" w:rsidRPr="00BD5F6F">
          <w:rPr>
            <w:rStyle w:val="Hipervnculo"/>
            <w:rFonts w:asciiTheme="minorHAnsi" w:hAnsiTheme="minorHAnsi" w:cstheme="minorHAnsi"/>
            <w:sz w:val="24"/>
            <w:szCs w:val="24"/>
          </w:rPr>
          <w:t>https://join.com/companies/marpemarcos/11222891-ayudante-peon-de-contruccion?pid=542d44219d49eef7121d</w:t>
        </w:r>
      </w:hyperlink>
    </w:p>
    <w:p w:rsidR="00C335DD" w:rsidRDefault="00C335DD" w:rsidP="00460CDA">
      <w:pPr>
        <w:rPr>
          <w:rFonts w:asciiTheme="minorHAnsi" w:hAnsiTheme="minorHAnsi" w:cstheme="minorHAnsi"/>
          <w:sz w:val="24"/>
          <w:szCs w:val="24"/>
        </w:rPr>
      </w:pPr>
    </w:p>
    <w:p w:rsidR="00BD5F6F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19" w:history="1">
        <w:r w:rsidR="00C335DD" w:rsidRPr="00C335DD">
          <w:rPr>
            <w:rStyle w:val="Hipervnculo"/>
            <w:rFonts w:asciiTheme="minorHAnsi" w:hAnsiTheme="minorHAnsi" w:cstheme="minorHAnsi"/>
            <w:sz w:val="24"/>
            <w:szCs w:val="24"/>
          </w:rPr>
          <w:t>https://jobtoday.com/es/trabajo/oficial-albanileria-5xLbaL</w:t>
        </w:r>
      </w:hyperlink>
    </w:p>
    <w:p w:rsidR="00BD5F6F" w:rsidRPr="00F467DF" w:rsidRDefault="00BD5F6F" w:rsidP="00460CDA">
      <w:pPr>
        <w:rPr>
          <w:rFonts w:asciiTheme="minorHAnsi" w:hAnsiTheme="minorHAnsi" w:cstheme="minorHAnsi"/>
          <w:sz w:val="24"/>
          <w:szCs w:val="24"/>
        </w:rPr>
      </w:pPr>
    </w:p>
    <w:p w:rsidR="00460CDA" w:rsidRPr="00F467DF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F467DF">
        <w:rPr>
          <w:rFonts w:asciiTheme="minorHAnsi" w:hAnsiTheme="minorHAnsi" w:cstheme="minorHAnsi"/>
          <w:b/>
          <w:sz w:val="24"/>
          <w:szCs w:val="24"/>
        </w:rPr>
        <w:t>CRISTALERO</w:t>
      </w:r>
    </w:p>
    <w:p w:rsidR="00460CDA" w:rsidRPr="00F467DF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F467DF">
        <w:rPr>
          <w:rFonts w:asciiTheme="minorHAnsi" w:hAnsiTheme="minorHAnsi" w:cstheme="minorHAnsi"/>
          <w:sz w:val="24"/>
          <w:szCs w:val="24"/>
        </w:rPr>
        <w:t xml:space="preserve">Enlace: </w:t>
      </w:r>
    </w:p>
    <w:p w:rsidR="003D47A3" w:rsidRPr="00F467DF" w:rsidRDefault="003D47A3" w:rsidP="00460CDA">
      <w:pPr>
        <w:rPr>
          <w:rFonts w:asciiTheme="minorHAnsi" w:hAnsiTheme="minorHAnsi" w:cstheme="minorHAnsi"/>
          <w:sz w:val="24"/>
          <w:szCs w:val="24"/>
        </w:rPr>
      </w:pPr>
    </w:p>
    <w:p w:rsidR="00747DD3" w:rsidRPr="00F467DF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20" w:history="1">
        <w:r w:rsidR="00C008E5" w:rsidRPr="00F467DF">
          <w:rPr>
            <w:rStyle w:val="Hipervnculo"/>
            <w:rFonts w:asciiTheme="minorHAnsi" w:hAnsiTheme="minorHAnsi" w:cstheme="minorHAnsi"/>
            <w:sz w:val="24"/>
            <w:szCs w:val="24"/>
          </w:rPr>
          <w:t>https://www.tablondeanuncios.com/trabajo-limpieza-mantenimiento/se_busca_cristalero-5082915.htm</w:t>
        </w:r>
      </w:hyperlink>
    </w:p>
    <w:p w:rsidR="00747DD3" w:rsidRPr="00F467DF" w:rsidRDefault="00747DD3" w:rsidP="00460CDA">
      <w:pPr>
        <w:rPr>
          <w:rFonts w:asciiTheme="minorHAnsi" w:hAnsiTheme="minorHAnsi" w:cstheme="minorHAnsi"/>
          <w:sz w:val="24"/>
          <w:szCs w:val="24"/>
        </w:rPr>
      </w:pPr>
    </w:p>
    <w:p w:rsidR="00747DD3" w:rsidRPr="00F467DF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21" w:history="1">
        <w:r w:rsidR="00C008E5" w:rsidRPr="00F467DF">
          <w:rPr>
            <w:rStyle w:val="Hipervnculo"/>
            <w:rFonts w:asciiTheme="minorHAnsi" w:hAnsiTheme="minorHAnsi" w:cstheme="minorHAnsi"/>
            <w:sz w:val="24"/>
            <w:szCs w:val="24"/>
          </w:rPr>
          <w:t>https://join.com/companies/janyflor/11235255-cristalero-especialista?pid=542d44219d49eef7121d</w:t>
        </w:r>
      </w:hyperlink>
    </w:p>
    <w:p w:rsidR="00C008E5" w:rsidRPr="00F467DF" w:rsidRDefault="00C008E5" w:rsidP="00460CDA">
      <w:pPr>
        <w:rPr>
          <w:rFonts w:asciiTheme="minorHAnsi" w:hAnsiTheme="minorHAnsi" w:cstheme="minorHAnsi"/>
          <w:sz w:val="24"/>
          <w:szCs w:val="24"/>
        </w:rPr>
      </w:pPr>
    </w:p>
    <w:p w:rsidR="00460CDA" w:rsidRPr="00F467DF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F467DF">
        <w:rPr>
          <w:rFonts w:asciiTheme="minorHAnsi" w:hAnsiTheme="minorHAnsi" w:cstheme="minorHAnsi"/>
          <w:b/>
          <w:sz w:val="24"/>
          <w:szCs w:val="24"/>
        </w:rPr>
        <w:t>DEP</w:t>
      </w:r>
      <w:r w:rsidR="00747DD3" w:rsidRPr="00F467DF">
        <w:rPr>
          <w:rFonts w:asciiTheme="minorHAnsi" w:hAnsiTheme="minorHAnsi" w:cstheme="minorHAnsi"/>
          <w:b/>
          <w:sz w:val="24"/>
          <w:szCs w:val="24"/>
        </w:rPr>
        <w:t>EN</w:t>
      </w:r>
      <w:r w:rsidRPr="00F467DF">
        <w:rPr>
          <w:rFonts w:asciiTheme="minorHAnsi" w:hAnsiTheme="minorHAnsi" w:cstheme="minorHAnsi"/>
          <w:b/>
          <w:sz w:val="24"/>
          <w:szCs w:val="24"/>
        </w:rPr>
        <w:t>DIENTE/A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181327" w:rsidRPr="00F467DF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F467DF">
        <w:rPr>
          <w:rFonts w:asciiTheme="minorHAnsi" w:hAnsiTheme="minorHAnsi" w:cstheme="minorHAnsi"/>
          <w:sz w:val="24"/>
          <w:szCs w:val="24"/>
        </w:rPr>
        <w:t>Enlace</w:t>
      </w:r>
      <w:r w:rsidR="00403CDD">
        <w:rPr>
          <w:rFonts w:asciiTheme="minorHAnsi" w:hAnsiTheme="minorHAnsi" w:cstheme="minorHAnsi"/>
          <w:sz w:val="24"/>
          <w:szCs w:val="24"/>
        </w:rPr>
        <w:t>:</w:t>
      </w:r>
    </w:p>
    <w:p w:rsidR="00BD252D" w:rsidRPr="00BD252D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22" w:history="1">
        <w:r w:rsidR="00BD252D" w:rsidRPr="00BD252D">
          <w:rPr>
            <w:rStyle w:val="Hipervnculo"/>
            <w:rFonts w:asciiTheme="minorHAnsi" w:hAnsiTheme="minorHAnsi" w:cstheme="minorHAnsi"/>
            <w:sz w:val="24"/>
            <w:szCs w:val="24"/>
          </w:rPr>
          <w:t>https://www.iberempleos.es/oferta-empleo/san-sebastian-de-los-reyes/vendedora-tienda-de-animales-de-compania-megapark-media-jornada-7552606</w:t>
        </w:r>
      </w:hyperlink>
    </w:p>
    <w:p w:rsidR="00BD252D" w:rsidRDefault="00BD252D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460CDA" w:rsidRPr="00F467DF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F467DF">
        <w:rPr>
          <w:rFonts w:asciiTheme="minorHAnsi" w:hAnsiTheme="minorHAnsi" w:cstheme="minorHAnsi"/>
          <w:b/>
          <w:sz w:val="24"/>
          <w:szCs w:val="24"/>
        </w:rPr>
        <w:t>LIMPIEZA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AF5ED2" w:rsidRPr="00F467DF" w:rsidRDefault="00460CDA" w:rsidP="00181327">
      <w:pPr>
        <w:rPr>
          <w:rFonts w:asciiTheme="minorHAnsi" w:hAnsiTheme="minorHAnsi" w:cstheme="minorHAnsi"/>
          <w:sz w:val="24"/>
          <w:szCs w:val="24"/>
        </w:rPr>
      </w:pPr>
      <w:r w:rsidRPr="00F467DF">
        <w:rPr>
          <w:rFonts w:asciiTheme="minorHAnsi" w:hAnsiTheme="minorHAnsi" w:cstheme="minorHAnsi"/>
          <w:sz w:val="24"/>
          <w:szCs w:val="24"/>
        </w:rPr>
        <w:t xml:space="preserve">Enlace: </w:t>
      </w:r>
    </w:p>
    <w:p w:rsidR="00181327" w:rsidRDefault="00030DD7" w:rsidP="00181327">
      <w:pPr>
        <w:rPr>
          <w:rFonts w:asciiTheme="minorHAnsi" w:hAnsiTheme="minorHAnsi" w:cstheme="minorHAnsi"/>
          <w:sz w:val="24"/>
          <w:szCs w:val="24"/>
        </w:rPr>
      </w:pPr>
      <w:hyperlink r:id="rId23" w:history="1">
        <w:r w:rsidR="00181327" w:rsidRPr="00F467DF">
          <w:rPr>
            <w:rStyle w:val="Hipervnculo"/>
            <w:rFonts w:asciiTheme="minorHAnsi" w:hAnsiTheme="minorHAnsi" w:cstheme="minorHAnsi"/>
            <w:sz w:val="24"/>
            <w:szCs w:val="24"/>
          </w:rPr>
          <w:t>https://www.trabajos.com/ofertas/1196182740/personal-de-limpieza-campamento-de-verano/?utm_source=jooble&amp;utm_medium=cpc&amp;utm_campaign=Patrocinado</w:t>
        </w:r>
      </w:hyperlink>
    </w:p>
    <w:p w:rsidR="00181327" w:rsidRDefault="00181327" w:rsidP="00181327">
      <w:pPr>
        <w:rPr>
          <w:rFonts w:asciiTheme="minorHAnsi" w:hAnsiTheme="minorHAnsi" w:cstheme="minorHAnsi"/>
          <w:sz w:val="24"/>
          <w:szCs w:val="24"/>
        </w:rPr>
      </w:pPr>
    </w:p>
    <w:p w:rsidR="00403CDD" w:rsidRDefault="00403CDD" w:rsidP="00181327">
      <w:pPr>
        <w:rPr>
          <w:rFonts w:asciiTheme="minorHAnsi" w:hAnsiTheme="minorHAnsi" w:cstheme="minorHAnsi"/>
          <w:sz w:val="24"/>
          <w:szCs w:val="24"/>
        </w:rPr>
      </w:pPr>
    </w:p>
    <w:p w:rsidR="00403CDD" w:rsidRDefault="00403CDD" w:rsidP="00181327">
      <w:pPr>
        <w:rPr>
          <w:rFonts w:asciiTheme="minorHAnsi" w:hAnsiTheme="minorHAnsi" w:cstheme="minorHAnsi"/>
          <w:sz w:val="24"/>
          <w:szCs w:val="24"/>
        </w:rPr>
      </w:pPr>
    </w:p>
    <w:p w:rsidR="00403CDD" w:rsidRDefault="00403CDD" w:rsidP="00181327">
      <w:pPr>
        <w:rPr>
          <w:rFonts w:asciiTheme="minorHAnsi" w:hAnsiTheme="minorHAnsi" w:cstheme="minorHAnsi"/>
          <w:sz w:val="24"/>
          <w:szCs w:val="24"/>
        </w:rPr>
      </w:pPr>
    </w:p>
    <w:p w:rsidR="00403CDD" w:rsidRPr="00F467DF" w:rsidRDefault="00403CDD" w:rsidP="00181327">
      <w:pPr>
        <w:rPr>
          <w:rFonts w:asciiTheme="minorHAnsi" w:hAnsiTheme="minorHAnsi" w:cstheme="minorHAnsi"/>
          <w:sz w:val="24"/>
          <w:szCs w:val="24"/>
        </w:rPr>
      </w:pPr>
    </w:p>
    <w:p w:rsidR="00181327" w:rsidRPr="00F467DF" w:rsidRDefault="00403CDD" w:rsidP="00181327">
      <w:pPr>
        <w:rPr>
          <w:rFonts w:asciiTheme="minorHAnsi" w:hAnsiTheme="minorHAnsi" w:cstheme="minorHAnsi"/>
          <w:sz w:val="24"/>
          <w:szCs w:val="24"/>
        </w:rPr>
      </w:pPr>
      <w:hyperlink r:id="rId24" w:history="1">
        <w:r w:rsidRPr="00002661">
          <w:rPr>
            <w:rStyle w:val="Hipervnculo"/>
            <w:rFonts w:asciiTheme="minorHAnsi" w:hAnsiTheme="minorHAnsi" w:cstheme="minorHAnsi"/>
            <w:sz w:val="24"/>
            <w:szCs w:val="24"/>
          </w:rPr>
          <w:t>https://www.turijobs.com/es-es/ofertas-trabajo-madrid/limpiador-a-para-hostal-en-madrid-sustitucion-vacacionesof269738?utm_campaign=Agregadores&amp;utm_medium=cpc&amp;utm_source=jooble&amp;utm_campaign=Agregadores&amp;utm_medium=cpc&amp;utm_source=jooble&amp;utm_away=esMzE1NXwtNDUxMzU3MjA5MzcyNTkyNzA0fDQ1NDYy</w:t>
        </w:r>
      </w:hyperlink>
    </w:p>
    <w:p w:rsidR="00AF5ED2" w:rsidRDefault="00AF5ED2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C92FA0" w:rsidRPr="00C92FA0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25" w:history="1">
        <w:r w:rsidR="00C92FA0" w:rsidRPr="00C92FA0">
          <w:rPr>
            <w:rStyle w:val="Hipervnculo"/>
            <w:rFonts w:asciiTheme="minorHAnsi" w:hAnsiTheme="minorHAnsi" w:cstheme="minorHAnsi"/>
            <w:sz w:val="24"/>
            <w:szCs w:val="24"/>
          </w:rPr>
          <w:t>https://hosteleo.com/es/personal-limpieza/madrid/202836/limpiadora?utm_source=jooble&amp;utm_medium=cpc&amp;utm_campaign=jooble</w:t>
        </w:r>
      </w:hyperlink>
    </w:p>
    <w:p w:rsidR="00C92FA0" w:rsidRPr="00747DD3" w:rsidRDefault="00C92FA0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460CDA" w:rsidRPr="00747DD3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LOGISTICA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F467DF" w:rsidRPr="00C92FA0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 xml:space="preserve">Enlace: </w:t>
      </w:r>
    </w:p>
    <w:p w:rsidR="00C92FA0" w:rsidRPr="00C92FA0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26" w:history="1">
        <w:r w:rsidR="00C92FA0" w:rsidRPr="00C92FA0">
          <w:rPr>
            <w:rStyle w:val="Hipervnculo"/>
            <w:rFonts w:asciiTheme="minorHAnsi" w:hAnsiTheme="minorHAnsi" w:cstheme="minorHAnsi"/>
            <w:sz w:val="24"/>
            <w:szCs w:val="24"/>
          </w:rPr>
          <w:t>https://www.trabajos.com/ofertas/1196182850/repartidor-a-de-paqueteria/?utm_source=jooble&amp;utm_medium=cpc&amp;utm_campaign=Patrocinado</w:t>
        </w:r>
      </w:hyperlink>
    </w:p>
    <w:p w:rsidR="00F467DF" w:rsidRDefault="00F467DF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F467DF" w:rsidRPr="00747DD3" w:rsidRDefault="00F467DF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460CDA" w:rsidRPr="00747DD3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MOZO DE ALMACÉN/CARRETILLERO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F467DF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 xml:space="preserve">Enlace </w:t>
      </w:r>
    </w:p>
    <w:p w:rsidR="00F467DF" w:rsidRPr="00747DD3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27" w:history="1">
        <w:r w:rsidR="00F467DF" w:rsidRPr="00F467DF">
          <w:rPr>
            <w:rStyle w:val="Hipervnculo"/>
            <w:rFonts w:asciiTheme="minorHAnsi" w:hAnsiTheme="minorHAnsi" w:cstheme="minorHAnsi"/>
            <w:sz w:val="24"/>
            <w:szCs w:val="24"/>
          </w:rPr>
          <w:t>https://jobs.eurofirms.com/es/es/burgos/mozo--a-de-almacen-134-019958?utm_source=jooble&amp;utm_medium=cpc&amp;utm_campaign=Gen_Campaign&amp;utm_away=esMjA1MHw4Njk0NzM0MTUyNTc2MDcxNDYyfDQ1NDYy</w:t>
        </w:r>
      </w:hyperlink>
    </w:p>
    <w:p w:rsidR="00460CDA" w:rsidRPr="00747DD3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460CDA" w:rsidRPr="00747DD3" w:rsidRDefault="00460CDA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OPERARIO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525DB0" w:rsidRPr="00403CDD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 xml:space="preserve">Enlace: </w:t>
      </w:r>
    </w:p>
    <w:p w:rsidR="00C92FA0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28" w:history="1">
        <w:r w:rsidR="00C92FA0" w:rsidRPr="00C92FA0">
          <w:rPr>
            <w:rStyle w:val="Hipervnculo"/>
            <w:rFonts w:asciiTheme="minorHAnsi" w:hAnsiTheme="minorHAnsi" w:cstheme="minorHAnsi"/>
            <w:sz w:val="24"/>
            <w:szCs w:val="24"/>
          </w:rPr>
          <w:t>https://jobs.eurofirms.com/es/es/fuenlabrada-madrid/operario-a-de-prensa-sector-metal-053-016106</w:t>
        </w:r>
      </w:hyperlink>
    </w:p>
    <w:p w:rsidR="00C92FA0" w:rsidRDefault="00C92FA0" w:rsidP="00460CDA">
      <w:pPr>
        <w:rPr>
          <w:rFonts w:asciiTheme="minorHAnsi" w:hAnsiTheme="minorHAnsi" w:cstheme="minorHAnsi"/>
          <w:sz w:val="24"/>
          <w:szCs w:val="24"/>
        </w:rPr>
      </w:pPr>
    </w:p>
    <w:p w:rsidR="00C92FA0" w:rsidRPr="00C92FA0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29" w:history="1">
        <w:r w:rsidR="00C92FA0" w:rsidRPr="00C92FA0">
          <w:rPr>
            <w:rStyle w:val="Hipervnculo"/>
            <w:rFonts w:asciiTheme="minorHAnsi" w:hAnsiTheme="minorHAnsi" w:cstheme="minorHAnsi"/>
            <w:sz w:val="24"/>
            <w:szCs w:val="24"/>
          </w:rPr>
          <w:t>https://jobs.eurofirms.com/es/es/fuenlabrada-madrid/operario--a-de-residuos-053-016146?utm_source=jooble&amp;utm_medium=cpc&amp;utm_campaign=Gen_Campaign&amp;utm_away=esMjA1MHw2NzA0OTkyMjIwNzc0MzE1MTgwfDQ1NDYy</w:t>
        </w:r>
      </w:hyperlink>
    </w:p>
    <w:p w:rsidR="00460CDA" w:rsidRPr="00747DD3" w:rsidRDefault="00460CDA" w:rsidP="00460CDA">
      <w:pPr>
        <w:rPr>
          <w:rFonts w:asciiTheme="minorHAnsi" w:hAnsiTheme="minorHAnsi" w:cstheme="minorHAnsi"/>
          <w:sz w:val="24"/>
          <w:szCs w:val="24"/>
        </w:rPr>
      </w:pPr>
    </w:p>
    <w:p w:rsidR="00460CDA" w:rsidRPr="00747DD3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RECEPCIONISTA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A01121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>Enlace:</w:t>
      </w:r>
    </w:p>
    <w:p w:rsidR="00A01121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30" w:history="1">
        <w:r w:rsidR="00A01121" w:rsidRPr="00A01121">
          <w:rPr>
            <w:rStyle w:val="Hipervnculo"/>
            <w:rFonts w:asciiTheme="minorHAnsi" w:hAnsiTheme="minorHAnsi" w:cstheme="minorHAnsi"/>
            <w:sz w:val="24"/>
            <w:szCs w:val="24"/>
          </w:rPr>
          <w:t>https://www.turijobs.com/es-es/ofertas-trabajo-getafe/recepcionista-multifunciones-holiday-inn-express-madrid-getafe-of269579?utm_campaign=Agregadores&amp;utm_medium=cpc&amp;utm_source=jooble&amp;utm_campaign=Agregadores&amp;utm_medium=cpc&amp;utm_source=jooble&amp;utm_away=esMzE1NXw0MDI2MDQ5MDg3MTYxNTI4ODE5fDQ1NDYy</w:t>
        </w:r>
      </w:hyperlink>
    </w:p>
    <w:p w:rsidR="00A01121" w:rsidRDefault="00A01121" w:rsidP="00460CDA">
      <w:pPr>
        <w:rPr>
          <w:rFonts w:asciiTheme="minorHAnsi" w:hAnsiTheme="minorHAnsi" w:cstheme="minorHAnsi"/>
          <w:sz w:val="24"/>
          <w:szCs w:val="24"/>
        </w:rPr>
      </w:pPr>
    </w:p>
    <w:p w:rsidR="00A01121" w:rsidRPr="00747DD3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31" w:history="1">
        <w:r w:rsidR="00A01121" w:rsidRPr="00A01121">
          <w:rPr>
            <w:rStyle w:val="Hipervnculo"/>
            <w:rFonts w:asciiTheme="minorHAnsi" w:hAnsiTheme="minorHAnsi" w:cstheme="minorHAnsi"/>
            <w:sz w:val="24"/>
            <w:szCs w:val="24"/>
          </w:rPr>
          <w:t>https://www.turijobs.com/es-es/ofertas-trabajo-madrid/recepcionista-residencia-estudiantes-of269391?utm_campaign=Agregadores&amp;utm_medium=cpc&amp;utm_source=jooble&amp;utm_campaign=Agregadores&amp;utm_medium=cpc&amp;utm_source=jooble&amp;utm_away=esMzE1NXwtNDE0MDk4MTE2MzI2MTQ2NTY2MXw0NTQ2Mg</w:t>
        </w:r>
      </w:hyperlink>
    </w:p>
    <w:p w:rsidR="00BD5F6F" w:rsidRDefault="00BD5F6F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403CDD" w:rsidRDefault="00403CDD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403CDD" w:rsidRDefault="00403CDD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460CDA" w:rsidRPr="00747DD3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TELEOPERADOR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5B714F" w:rsidRPr="00403CDD" w:rsidRDefault="00460CDA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 xml:space="preserve">Enlace: </w:t>
      </w:r>
    </w:p>
    <w:p w:rsidR="005B714F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32" w:history="1">
        <w:r w:rsidR="005B714F" w:rsidRPr="005B714F">
          <w:rPr>
            <w:rStyle w:val="Hipervnculo"/>
            <w:rFonts w:asciiTheme="minorHAnsi" w:hAnsiTheme="minorHAnsi" w:cstheme="minorHAnsi"/>
            <w:sz w:val="24"/>
            <w:szCs w:val="24"/>
          </w:rPr>
          <w:t>https://jobs.eurofirms.com/es/es/madrid/teleoperador-a-venta-164-008802</w:t>
        </w:r>
      </w:hyperlink>
    </w:p>
    <w:p w:rsidR="005B714F" w:rsidRDefault="005B714F" w:rsidP="00460CDA">
      <w:pPr>
        <w:rPr>
          <w:rFonts w:asciiTheme="minorHAnsi" w:hAnsiTheme="minorHAnsi" w:cstheme="minorHAnsi"/>
          <w:sz w:val="24"/>
          <w:szCs w:val="24"/>
        </w:rPr>
      </w:pPr>
    </w:p>
    <w:p w:rsidR="005B714F" w:rsidRPr="00BD5F6F" w:rsidRDefault="00030DD7" w:rsidP="00460CDA">
      <w:pPr>
        <w:rPr>
          <w:rFonts w:asciiTheme="minorHAnsi" w:hAnsiTheme="minorHAnsi" w:cstheme="minorHAnsi"/>
          <w:color w:val="0070C0"/>
          <w:sz w:val="24"/>
          <w:szCs w:val="24"/>
        </w:rPr>
      </w:pPr>
      <w:hyperlink r:id="rId33" w:history="1">
        <w:r w:rsidR="00BD5F6F" w:rsidRPr="00BD5F6F">
          <w:rPr>
            <w:rStyle w:val="Hipervnculo"/>
            <w:rFonts w:asciiTheme="minorHAnsi" w:hAnsiTheme="minorHAnsi" w:cstheme="minorHAnsi"/>
            <w:sz w:val="24"/>
            <w:szCs w:val="24"/>
          </w:rPr>
          <w:t>https://es.trabajosdiarios.com/trabajo/2628516/teleoperadoresas-para-servicio-sanitario-madrid-en-madrid?utm_source=jooble&amp;utm_medium=cpc&amp;utm_campaign=jooble-espana</w:t>
        </w:r>
      </w:hyperlink>
    </w:p>
    <w:p w:rsidR="005B714F" w:rsidRPr="00747DD3" w:rsidRDefault="005B714F" w:rsidP="00460CDA">
      <w:pPr>
        <w:rPr>
          <w:rFonts w:asciiTheme="minorHAnsi" w:hAnsiTheme="minorHAnsi" w:cstheme="minorHAnsi"/>
          <w:sz w:val="24"/>
          <w:szCs w:val="24"/>
        </w:rPr>
      </w:pPr>
    </w:p>
    <w:p w:rsidR="009E1CB3" w:rsidRPr="00747DD3" w:rsidRDefault="00800584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MONITOR/A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9625B3" w:rsidRPr="00747DD3" w:rsidRDefault="009E1CB3" w:rsidP="00D15D89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>Enlace:</w:t>
      </w:r>
    </w:p>
    <w:p w:rsidR="00D15D89" w:rsidRDefault="00030DD7" w:rsidP="00D15D89">
      <w:pPr>
        <w:jc w:val="both"/>
        <w:rPr>
          <w:rFonts w:asciiTheme="minorHAnsi" w:hAnsiTheme="minorHAnsi" w:cstheme="minorHAnsi"/>
          <w:sz w:val="24"/>
          <w:szCs w:val="24"/>
        </w:rPr>
      </w:pPr>
      <w:hyperlink r:id="rId34" w:history="1">
        <w:r w:rsidR="00D15D89" w:rsidRPr="00747DD3">
          <w:rPr>
            <w:rStyle w:val="Hipervnculo"/>
            <w:rFonts w:asciiTheme="minorHAnsi" w:hAnsiTheme="minorHAnsi" w:cstheme="minorHAnsi"/>
            <w:sz w:val="24"/>
            <w:szCs w:val="24"/>
          </w:rPr>
          <w:t>https://www.trabajos.com/ofertas/1196173695/monitor-a-de-tiempo libre/?</w:t>
        </w:r>
        <w:proofErr w:type="spellStart"/>
        <w:r w:rsidR="00D15D89" w:rsidRPr="00747DD3">
          <w:rPr>
            <w:rStyle w:val="Hipervnculo"/>
            <w:rFonts w:asciiTheme="minorHAnsi" w:hAnsiTheme="minorHAnsi" w:cstheme="minorHAnsi"/>
            <w:sz w:val="24"/>
            <w:szCs w:val="24"/>
          </w:rPr>
          <w:t>utm_source</w:t>
        </w:r>
        <w:proofErr w:type="spellEnd"/>
        <w:r w:rsidR="00D15D89" w:rsidRPr="00747DD3">
          <w:rPr>
            <w:rStyle w:val="Hipervnculo"/>
            <w:rFonts w:asciiTheme="minorHAnsi" w:hAnsiTheme="minorHAnsi" w:cstheme="minorHAnsi"/>
            <w:sz w:val="24"/>
            <w:szCs w:val="24"/>
          </w:rPr>
          <w:t>=</w:t>
        </w:r>
        <w:proofErr w:type="spellStart"/>
        <w:r w:rsidR="00D15D89" w:rsidRPr="00747DD3">
          <w:rPr>
            <w:rStyle w:val="Hipervnculo"/>
            <w:rFonts w:asciiTheme="minorHAnsi" w:hAnsiTheme="minorHAnsi" w:cstheme="minorHAnsi"/>
            <w:sz w:val="24"/>
            <w:szCs w:val="24"/>
          </w:rPr>
          <w:t>jooble&amp;utm_medium</w:t>
        </w:r>
        <w:proofErr w:type="spellEnd"/>
        <w:r w:rsidR="00D15D89" w:rsidRPr="00747DD3">
          <w:rPr>
            <w:rStyle w:val="Hipervnculo"/>
            <w:rFonts w:asciiTheme="minorHAnsi" w:hAnsiTheme="minorHAnsi" w:cstheme="minorHAnsi"/>
            <w:sz w:val="24"/>
            <w:szCs w:val="24"/>
          </w:rPr>
          <w:t>=</w:t>
        </w:r>
        <w:proofErr w:type="spellStart"/>
        <w:r w:rsidR="00D15D89" w:rsidRPr="00747DD3">
          <w:rPr>
            <w:rStyle w:val="Hipervnculo"/>
            <w:rFonts w:asciiTheme="minorHAnsi" w:hAnsiTheme="minorHAnsi" w:cstheme="minorHAnsi"/>
            <w:sz w:val="24"/>
            <w:szCs w:val="24"/>
          </w:rPr>
          <w:t>cpc&amp;utm_campaign</w:t>
        </w:r>
        <w:proofErr w:type="spellEnd"/>
        <w:r w:rsidR="00D15D89" w:rsidRPr="00747DD3">
          <w:rPr>
            <w:rStyle w:val="Hipervnculo"/>
            <w:rFonts w:asciiTheme="minorHAnsi" w:hAnsiTheme="minorHAnsi" w:cstheme="minorHAnsi"/>
            <w:sz w:val="24"/>
            <w:szCs w:val="24"/>
          </w:rPr>
          <w:t>=Patrocinado</w:t>
        </w:r>
      </w:hyperlink>
    </w:p>
    <w:p w:rsidR="00403CDD" w:rsidRPr="00747DD3" w:rsidRDefault="00403CDD" w:rsidP="00D15D89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D15D89" w:rsidRPr="00747DD3" w:rsidRDefault="00030DD7" w:rsidP="00D15D89">
      <w:pPr>
        <w:jc w:val="both"/>
        <w:rPr>
          <w:rFonts w:asciiTheme="minorHAnsi" w:hAnsiTheme="minorHAnsi" w:cstheme="minorHAnsi"/>
          <w:sz w:val="24"/>
          <w:szCs w:val="24"/>
        </w:rPr>
      </w:pPr>
      <w:hyperlink r:id="rId35" w:history="1">
        <w:r w:rsidR="00D15D89" w:rsidRPr="00747DD3">
          <w:rPr>
            <w:rStyle w:val="Hipervnculo"/>
            <w:rFonts w:asciiTheme="minorHAnsi" w:hAnsiTheme="minorHAnsi" w:cstheme="minorHAnsi"/>
            <w:sz w:val="24"/>
            <w:szCs w:val="24"/>
          </w:rPr>
          <w:t>https://www.trabajos.com/ofertas/202406111196156380/monitor-a-ocio-y-tiempo-libre-ed-infantil-valdebebas-134d8e3/?utm_source=jooble&amp;utm_medium=cpc&amp;utm_campaign=Patrocinado</w:t>
        </w:r>
      </w:hyperlink>
    </w:p>
    <w:p w:rsidR="00D15D89" w:rsidRPr="00747DD3" w:rsidRDefault="00D15D89" w:rsidP="00460CDA">
      <w:pPr>
        <w:rPr>
          <w:rFonts w:asciiTheme="minorHAnsi" w:hAnsiTheme="minorHAnsi" w:cstheme="minorHAnsi"/>
          <w:sz w:val="24"/>
          <w:szCs w:val="24"/>
        </w:rPr>
      </w:pPr>
    </w:p>
    <w:p w:rsidR="00D15D89" w:rsidRPr="00747DD3" w:rsidRDefault="00D15D89" w:rsidP="00460CDA">
      <w:pPr>
        <w:rPr>
          <w:rFonts w:asciiTheme="minorHAnsi" w:hAnsiTheme="minorHAnsi" w:cstheme="minorHAnsi"/>
          <w:sz w:val="24"/>
          <w:szCs w:val="24"/>
        </w:rPr>
      </w:pPr>
    </w:p>
    <w:p w:rsidR="00403CDD" w:rsidRDefault="009625B3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CONDUCTOR/A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9625B3" w:rsidRPr="00403CDD" w:rsidRDefault="009625B3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>Enlace:</w:t>
      </w:r>
    </w:p>
    <w:p w:rsidR="00747DD3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36" w:history="1">
        <w:r w:rsidR="005B714F" w:rsidRPr="005B714F">
          <w:rPr>
            <w:rStyle w:val="Hipervnculo"/>
            <w:rFonts w:asciiTheme="minorHAnsi" w:hAnsiTheme="minorHAnsi" w:cstheme="minorHAnsi"/>
            <w:sz w:val="24"/>
            <w:szCs w:val="24"/>
          </w:rPr>
          <w:t>https://jobs.eurofirms.com/es/es/pol--</w:t>
        </w:r>
        <w:proofErr w:type="spellStart"/>
        <w:r w:rsidR="005B714F" w:rsidRPr="005B714F">
          <w:rPr>
            <w:rStyle w:val="Hipervnculo"/>
            <w:rFonts w:asciiTheme="minorHAnsi" w:hAnsiTheme="minorHAnsi" w:cstheme="minorHAnsi"/>
            <w:sz w:val="24"/>
            <w:szCs w:val="24"/>
          </w:rPr>
          <w:t>ind</w:t>
        </w:r>
        <w:proofErr w:type="spellEnd"/>
        <w:r w:rsidR="005B714F" w:rsidRPr="005B714F">
          <w:rPr>
            <w:rStyle w:val="Hipervnculo"/>
            <w:rFonts w:asciiTheme="minorHAnsi" w:hAnsiTheme="minorHAnsi" w:cstheme="minorHAnsi"/>
            <w:sz w:val="24"/>
            <w:szCs w:val="24"/>
          </w:rPr>
          <w:t>--</w:t>
        </w:r>
        <w:proofErr w:type="spellStart"/>
        <w:r w:rsidR="005B714F" w:rsidRPr="005B714F">
          <w:rPr>
            <w:rStyle w:val="Hipervnculo"/>
            <w:rFonts w:asciiTheme="minorHAnsi" w:hAnsiTheme="minorHAnsi" w:cstheme="minorHAnsi"/>
            <w:sz w:val="24"/>
            <w:szCs w:val="24"/>
          </w:rPr>
          <w:t>de-velilla</w:t>
        </w:r>
        <w:proofErr w:type="spellEnd"/>
        <w:r w:rsidR="005B714F" w:rsidRPr="005B714F">
          <w:rPr>
            <w:rStyle w:val="Hipervnculo"/>
            <w:rFonts w:asciiTheme="minorHAnsi" w:hAnsiTheme="minorHAnsi" w:cstheme="minorHAnsi"/>
            <w:sz w:val="24"/>
            <w:szCs w:val="24"/>
          </w:rPr>
          <w:t>/conductor-a-camion-064-000654</w:t>
        </w:r>
      </w:hyperlink>
    </w:p>
    <w:p w:rsidR="00C335DD" w:rsidRDefault="00C335DD" w:rsidP="00460CDA">
      <w:pPr>
        <w:rPr>
          <w:rFonts w:asciiTheme="minorHAnsi" w:hAnsiTheme="minorHAnsi" w:cstheme="minorHAnsi"/>
          <w:sz w:val="24"/>
          <w:szCs w:val="24"/>
        </w:rPr>
      </w:pPr>
    </w:p>
    <w:p w:rsidR="00C335DD" w:rsidRPr="005B714F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37" w:history="1">
        <w:r w:rsidR="00C335DD" w:rsidRPr="00C335DD">
          <w:rPr>
            <w:rStyle w:val="Hipervnculo"/>
            <w:rFonts w:asciiTheme="minorHAnsi" w:hAnsiTheme="minorHAnsi" w:cstheme="minorHAnsi"/>
            <w:sz w:val="24"/>
            <w:szCs w:val="24"/>
          </w:rPr>
          <w:t>https://www.iberempleos.es/oferta-empleo/madrid/conductor-camion-rigido-7552492</w:t>
        </w:r>
      </w:hyperlink>
    </w:p>
    <w:p w:rsidR="00747DD3" w:rsidRDefault="00747DD3" w:rsidP="00460CDA">
      <w:pPr>
        <w:rPr>
          <w:rFonts w:asciiTheme="minorHAnsi" w:hAnsiTheme="minorHAnsi" w:cstheme="minorHAnsi"/>
          <w:b/>
          <w:sz w:val="24"/>
          <w:szCs w:val="24"/>
        </w:rPr>
      </w:pPr>
    </w:p>
    <w:p w:rsidR="00F37F67" w:rsidRPr="00747DD3" w:rsidRDefault="009625B3" w:rsidP="00460CDA">
      <w:pPr>
        <w:rPr>
          <w:rFonts w:asciiTheme="minorHAnsi" w:hAnsiTheme="minorHAnsi" w:cstheme="minorHAnsi"/>
          <w:b/>
          <w:sz w:val="24"/>
          <w:szCs w:val="24"/>
        </w:rPr>
      </w:pPr>
      <w:r w:rsidRPr="00747DD3">
        <w:rPr>
          <w:rFonts w:asciiTheme="minorHAnsi" w:hAnsiTheme="minorHAnsi" w:cstheme="minorHAnsi"/>
          <w:b/>
          <w:sz w:val="24"/>
          <w:szCs w:val="24"/>
        </w:rPr>
        <w:t>AUXILIAR DE ENFERMERÍA</w:t>
      </w:r>
    </w:p>
    <w:p w:rsidR="00403CDD" w:rsidRDefault="00403CDD" w:rsidP="00460CDA">
      <w:pPr>
        <w:rPr>
          <w:rFonts w:asciiTheme="minorHAnsi" w:hAnsiTheme="minorHAnsi" w:cstheme="minorHAnsi"/>
          <w:sz w:val="24"/>
          <w:szCs w:val="24"/>
        </w:rPr>
      </w:pPr>
    </w:p>
    <w:p w:rsidR="005B714F" w:rsidRPr="00747DD3" w:rsidRDefault="009625B3" w:rsidP="00460CDA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>Enlace:</w:t>
      </w:r>
    </w:p>
    <w:p w:rsidR="009625B3" w:rsidRPr="00747DD3" w:rsidRDefault="00030DD7" w:rsidP="00460CDA">
      <w:pPr>
        <w:rPr>
          <w:rFonts w:asciiTheme="minorHAnsi" w:hAnsiTheme="minorHAnsi" w:cstheme="minorHAnsi"/>
          <w:sz w:val="24"/>
          <w:szCs w:val="24"/>
        </w:rPr>
      </w:pPr>
      <w:hyperlink r:id="rId38" w:history="1">
        <w:r w:rsidR="005B714F" w:rsidRPr="005B714F">
          <w:rPr>
            <w:rStyle w:val="Hipervnculo"/>
            <w:rFonts w:asciiTheme="minorHAnsi" w:hAnsiTheme="minorHAnsi" w:cstheme="minorHAnsi"/>
            <w:sz w:val="24"/>
            <w:szCs w:val="24"/>
          </w:rPr>
          <w:t>https://empleo.vithas.es/job/Madrid-TCAE-Auxiliar-de-enfermer%C3%ADa-Hospitalizaci%C3%B3n-LA-MILAGROSA/1083867001/?utm_campaign=jooble&amp;utm_source=jooble&amp;applySourceOverride=Jooble</w:t>
        </w:r>
      </w:hyperlink>
    </w:p>
    <w:p w:rsidR="00207734" w:rsidRDefault="00207734">
      <w:pPr>
        <w:rPr>
          <w:rFonts w:asciiTheme="minorHAnsi" w:hAnsiTheme="minorHAnsi" w:cstheme="minorHAnsi"/>
          <w:b/>
          <w:sz w:val="24"/>
          <w:szCs w:val="24"/>
        </w:rPr>
      </w:pPr>
    </w:p>
    <w:p w:rsidR="00F467DF" w:rsidRDefault="00F467DF">
      <w:pPr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MANIPULADOR</w:t>
      </w:r>
    </w:p>
    <w:p w:rsidR="00403CDD" w:rsidRDefault="00403CDD">
      <w:pPr>
        <w:rPr>
          <w:rFonts w:asciiTheme="minorHAnsi" w:hAnsiTheme="minorHAnsi" w:cstheme="minorHAnsi"/>
          <w:sz w:val="24"/>
          <w:szCs w:val="24"/>
        </w:rPr>
      </w:pPr>
    </w:p>
    <w:p w:rsidR="00F467DF" w:rsidRPr="00747DD3" w:rsidRDefault="009625B3">
      <w:pPr>
        <w:rPr>
          <w:rFonts w:asciiTheme="minorHAnsi" w:hAnsiTheme="minorHAnsi" w:cstheme="minorHAnsi"/>
          <w:sz w:val="24"/>
          <w:szCs w:val="24"/>
        </w:rPr>
      </w:pPr>
      <w:r w:rsidRPr="00747DD3">
        <w:rPr>
          <w:rFonts w:asciiTheme="minorHAnsi" w:hAnsiTheme="minorHAnsi" w:cstheme="minorHAnsi"/>
          <w:sz w:val="24"/>
          <w:szCs w:val="24"/>
        </w:rPr>
        <w:t>Enlace:</w:t>
      </w:r>
    </w:p>
    <w:p w:rsidR="00341ED2" w:rsidRDefault="00030D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inorHAnsi" w:hAnsiTheme="minorHAnsi" w:cstheme="minorHAnsi"/>
          <w:sz w:val="24"/>
          <w:szCs w:val="24"/>
          <w:u w:val="single"/>
        </w:rPr>
      </w:pPr>
      <w:hyperlink r:id="rId39" w:history="1">
        <w:r w:rsidR="00F467DF" w:rsidRPr="00F467DF">
          <w:rPr>
            <w:rStyle w:val="Hipervnculo"/>
            <w:rFonts w:asciiTheme="minorHAnsi" w:hAnsiTheme="minorHAnsi" w:cstheme="minorHAnsi"/>
            <w:sz w:val="24"/>
            <w:szCs w:val="24"/>
          </w:rPr>
          <w:t>https://jobs.eurofirms.com/es/es/meco/manipulador--a-054-014702?utm_source=jooble&amp;utm_medium=cpc&amp;utm_campaign=Gen_Campaign&amp;utm_away=esMjA1MHwtNTg1MjIxOTA0MzI4OTI2NTk3OHw0NTQ2Mg</w:t>
        </w:r>
      </w:hyperlink>
    </w:p>
    <w:p w:rsidR="00BD252D" w:rsidRDefault="00BD252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inorHAnsi" w:hAnsiTheme="minorHAnsi" w:cstheme="minorHAnsi"/>
          <w:sz w:val="24"/>
          <w:szCs w:val="24"/>
          <w:u w:val="single"/>
        </w:rPr>
      </w:pPr>
    </w:p>
    <w:p w:rsidR="00C430F5" w:rsidRPr="00747DD3" w:rsidRDefault="00C430F5">
      <w:pPr>
        <w:spacing w:line="183" w:lineRule="auto"/>
        <w:rPr>
          <w:rFonts w:ascii="Arial" w:eastAsia="Arial" w:hAnsi="Arial" w:cs="Arial"/>
          <w:b/>
          <w:sz w:val="16"/>
          <w:szCs w:val="16"/>
        </w:rPr>
      </w:pPr>
    </w:p>
    <w:p w:rsidR="00747DD3" w:rsidRPr="00747DD3" w:rsidRDefault="00747DD3">
      <w:pPr>
        <w:spacing w:line="183" w:lineRule="auto"/>
        <w:rPr>
          <w:rFonts w:ascii="Arial" w:eastAsia="Arial" w:hAnsi="Arial" w:cs="Arial"/>
          <w:b/>
          <w:sz w:val="16"/>
          <w:szCs w:val="16"/>
        </w:rPr>
      </w:pPr>
    </w:p>
    <w:p w:rsidR="00747DD3" w:rsidRPr="00F467DF" w:rsidRDefault="00747DD3">
      <w:pPr>
        <w:spacing w:line="183" w:lineRule="auto"/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</w:pPr>
      <w:r w:rsidRPr="00F467DF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PEDAGOGÍA</w:t>
      </w:r>
    </w:p>
    <w:p w:rsidR="00747DD3" w:rsidRDefault="00747DD3">
      <w:pPr>
        <w:spacing w:line="183" w:lineRule="auto"/>
        <w:rPr>
          <w:rFonts w:asciiTheme="minorHAnsi" w:eastAsia="Arial" w:hAnsiTheme="minorHAnsi" w:cstheme="minorHAnsi"/>
          <w:sz w:val="24"/>
          <w:szCs w:val="24"/>
        </w:rPr>
      </w:pPr>
      <w:r w:rsidRPr="00747DD3">
        <w:rPr>
          <w:rFonts w:asciiTheme="minorHAnsi" w:eastAsia="Arial" w:hAnsiTheme="minorHAnsi" w:cstheme="minorHAnsi"/>
          <w:sz w:val="24"/>
          <w:szCs w:val="24"/>
        </w:rPr>
        <w:t>Enlace:</w:t>
      </w:r>
    </w:p>
    <w:p w:rsidR="00747DD3" w:rsidRPr="00747DD3" w:rsidRDefault="00747DD3">
      <w:pPr>
        <w:spacing w:line="183" w:lineRule="auto"/>
        <w:rPr>
          <w:rFonts w:asciiTheme="minorHAnsi" w:eastAsia="Arial" w:hAnsiTheme="minorHAnsi" w:cstheme="minorHAnsi"/>
          <w:sz w:val="24"/>
          <w:szCs w:val="24"/>
        </w:rPr>
      </w:pPr>
    </w:p>
    <w:p w:rsidR="00747DD3" w:rsidRPr="00747DD3" w:rsidRDefault="00030DD7">
      <w:pPr>
        <w:spacing w:line="183" w:lineRule="auto"/>
        <w:rPr>
          <w:rFonts w:asciiTheme="minorHAnsi" w:eastAsia="Arial" w:hAnsiTheme="minorHAnsi" w:cstheme="minorHAnsi"/>
          <w:sz w:val="24"/>
          <w:szCs w:val="24"/>
        </w:rPr>
      </w:pPr>
      <w:hyperlink r:id="rId40" w:history="1">
        <w:r w:rsidR="00747DD3" w:rsidRPr="00747DD3">
          <w:rPr>
            <w:rStyle w:val="Hipervnculo"/>
            <w:rFonts w:asciiTheme="minorHAnsi" w:eastAsia="Arial" w:hAnsiTheme="minorHAnsi" w:cstheme="minorHAnsi"/>
            <w:sz w:val="24"/>
            <w:szCs w:val="24"/>
          </w:rPr>
          <w:t xml:space="preserve"> https://www.trabajos.com/ofertas/202406061196124322/dinamizador-a-formador-a-talleres-para-personas-mayores-en-madrid-134d8de/?utm_source=jooble&amp;utm_medium=cpc&amp;utm_campaign=Patrocinado</w:t>
        </w:r>
      </w:hyperlink>
    </w:p>
    <w:sectPr w:rsidR="00747DD3" w:rsidRPr="00747DD3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0DD7" w:rsidRDefault="00030DD7">
      <w:r>
        <w:separator/>
      </w:r>
    </w:p>
  </w:endnote>
  <w:endnote w:type="continuationSeparator" w:id="0">
    <w:p w:rsidR="00030DD7" w:rsidRDefault="00030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MS Gothic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30F5" w:rsidRDefault="00C430F5">
    <w:pPr>
      <w:tabs>
        <w:tab w:val="center" w:pos="4252"/>
        <w:tab w:val="right" w:pos="8504"/>
      </w:tabs>
    </w:pPr>
  </w:p>
  <w:p w:rsidR="00C430F5" w:rsidRDefault="00B56C0D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1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430F5" w:rsidRDefault="00B56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-355599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0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06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0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08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430F5" w:rsidRDefault="00C430F5">
    <w:pPr>
      <w:tabs>
        <w:tab w:val="center" w:pos="4252"/>
        <w:tab w:val="right" w:pos="8504"/>
      </w:tabs>
      <w:rPr>
        <w:rFonts w:ascii="Arial MT" w:eastAsia="Arial MT" w:hAnsi="Arial MT" w:cs="Aria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0DD7" w:rsidRDefault="00030DD7">
      <w:r>
        <w:separator/>
      </w:r>
    </w:p>
  </w:footnote>
  <w:footnote w:type="continuationSeparator" w:id="0">
    <w:p w:rsidR="00030DD7" w:rsidRDefault="00030D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30F5" w:rsidRDefault="00B56C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-301624</wp:posOffset>
          </wp:positionH>
          <wp:positionV relativeFrom="paragraph">
            <wp:posOffset>-25400</wp:posOffset>
          </wp:positionV>
          <wp:extent cx="504253" cy="639394"/>
          <wp:effectExtent l="0" t="0" r="0" b="0"/>
          <wp:wrapNone/>
          <wp:docPr id="224820509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-73024</wp:posOffset>
          </wp:positionV>
          <wp:extent cx="1468112" cy="724994"/>
          <wp:effectExtent l="0" t="0" r="0" b="0"/>
          <wp:wrapSquare wrapText="bothSides" distT="0" distB="0" distL="114935" distR="114935"/>
          <wp:docPr id="224820510" name="image1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Aide Joven nuevo"/>
                  <pic:cNvPicPr preferRelativeResize="0"/>
                </pic:nvPicPr>
                <pic:blipFill>
                  <a:blip r:embed="rId2"/>
                  <a:srcRect l="11898" t="17136" r="10033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584"/>
    <w:rsid w:val="00030DD7"/>
    <w:rsid w:val="000D1A00"/>
    <w:rsid w:val="00181327"/>
    <w:rsid w:val="001828B3"/>
    <w:rsid w:val="00207734"/>
    <w:rsid w:val="00341ED2"/>
    <w:rsid w:val="003D47A3"/>
    <w:rsid w:val="003E4655"/>
    <w:rsid w:val="00403CDD"/>
    <w:rsid w:val="00460CDA"/>
    <w:rsid w:val="004D2776"/>
    <w:rsid w:val="004F3E38"/>
    <w:rsid w:val="00525DB0"/>
    <w:rsid w:val="005B714F"/>
    <w:rsid w:val="005C31BA"/>
    <w:rsid w:val="0060373C"/>
    <w:rsid w:val="00715EE7"/>
    <w:rsid w:val="00747DD3"/>
    <w:rsid w:val="00800584"/>
    <w:rsid w:val="009625B3"/>
    <w:rsid w:val="009E1CB3"/>
    <w:rsid w:val="00A01121"/>
    <w:rsid w:val="00AF5ED2"/>
    <w:rsid w:val="00B56C0D"/>
    <w:rsid w:val="00B638E8"/>
    <w:rsid w:val="00BD252D"/>
    <w:rsid w:val="00BD5F6F"/>
    <w:rsid w:val="00C008E5"/>
    <w:rsid w:val="00C1559E"/>
    <w:rsid w:val="00C335DD"/>
    <w:rsid w:val="00C430F5"/>
    <w:rsid w:val="00C92FA0"/>
    <w:rsid w:val="00D15D89"/>
    <w:rsid w:val="00DC7222"/>
    <w:rsid w:val="00E4677E"/>
    <w:rsid w:val="00E47A69"/>
    <w:rsid w:val="00E5359A"/>
    <w:rsid w:val="00E87B33"/>
    <w:rsid w:val="00F37F67"/>
    <w:rsid w:val="00F467DF"/>
    <w:rsid w:val="00FE2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02AA34"/>
  <w15:docId w15:val="{A74A880F-228E-4809-ADB4-5D721EA60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3DD7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hosteleo.com/es/cocinero-a/madrid/202781/cocinero-a?utm_source=jooble&amp;utm_medium=cpc&amp;utm_campaign=jooble" TargetMode="External"/><Relationship Id="rId18" Type="http://schemas.openxmlformats.org/officeDocument/2006/relationships/hyperlink" Target="https://join.com/companies/marpemarcos/11222891-ayudante-peon-de-contruccion?pid=542d44219d49eef7121d" TargetMode="External"/><Relationship Id="rId26" Type="http://schemas.openxmlformats.org/officeDocument/2006/relationships/hyperlink" Target="https://www.trabajos.com/ofertas/1196182850/repartidor-a-de-paqueteria/?utm_source=jooble&amp;utm_medium=cpc&amp;utm_campaign=Patrocinado" TargetMode="External"/><Relationship Id="rId39" Type="http://schemas.openxmlformats.org/officeDocument/2006/relationships/hyperlink" Target="https://jobs.eurofirms.com/es/es/meco/manipulador--a-054-014702?utm_source=jooble&amp;utm_medium=cpc&amp;utm_campaign=Gen_Campaign&amp;utm_away=esMjA1MHwtNTg1MjIxOTA0MzI4OTI2NTk3OHw0NTQ2Mg" TargetMode="External"/><Relationship Id="rId21" Type="http://schemas.openxmlformats.org/officeDocument/2006/relationships/hyperlink" Target="https://join.com/companies/janyflor/11235255-cristalero-especialista?pid=542d44219d49eef7121d" TargetMode="External"/><Relationship Id="rId34" Type="http://schemas.openxmlformats.org/officeDocument/2006/relationships/hyperlink" Target="https://www.trabajos.com/ofertas/1196173695/monitor-a-de-tiempo%20libre/?utm_source=jooble&amp;utm_medium=cpc&amp;utm_campaign=Patrocinado" TargetMode="External"/><Relationship Id="rId42" Type="http://schemas.openxmlformats.org/officeDocument/2006/relationships/theme" Target="theme/theme1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domestiko.com/empleo/oferta/conserje-p69q/?utm_source=jooble&amp;utm_medium=cpc&amp;utm_campaign=todo%23google_vignette" TargetMode="External"/><Relationship Id="rId20" Type="http://schemas.openxmlformats.org/officeDocument/2006/relationships/hyperlink" Target="https://www.tablondeanuncios.com/trabajo-limpieza-mantenimiento/se_busca_cristalero-5082915.htm" TargetMode="External"/><Relationship Id="rId29" Type="http://schemas.openxmlformats.org/officeDocument/2006/relationships/hyperlink" Target="https://jobs.eurofirms.com/es/es/fuenlabrada-madrid/operario--a-de-residuos-053-016146?utm_source=jooble&amp;utm_medium=cpc&amp;utm_campaign=Gen_Campaign&amp;utm_away=esMjA1MHw2NzA0OTkyMjIwNzc0MzE1MTgwfDQ1NDYy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turijobs.com/es-es/ofertas-trabajo-madrid/camarera-o-de-pisos-of268497?utm_campaign=Agregadores&amp;utm_medium=cpc&amp;utm_source=jooble&amp;utm_campaign=Agregadores&amp;utm_medium=cpc&amp;utm_source=jooble&amp;utm_away=esMzE2MXw3NzIyMzUxNjE5NTUwMTgzNDc0fDQ1NDYy" TargetMode="External"/><Relationship Id="rId24" Type="http://schemas.openxmlformats.org/officeDocument/2006/relationships/hyperlink" Target="https://www.turijobs.com/es-es/ofertas-trabajo-madrid/limpiador-a-para-hostal-en-madrid-sustitucion-vacacionesof269738?utm_campaign=Agregadores&amp;utm_medium=cpc&amp;utm_source=jooble&amp;utm_campaign=Agregadores&amp;utm_medium=cpc&amp;utm_source=jooble&amp;utm_away=esMzE1NXwtNDUxMzU3MjA5MzcyNTkyNzA0fDQ1NDYy" TargetMode="External"/><Relationship Id="rId32" Type="http://schemas.openxmlformats.org/officeDocument/2006/relationships/hyperlink" Target="https://jobs.eurofirms.com/es/es/madrid/teleoperador-a-venta-164-008802" TargetMode="External"/><Relationship Id="rId37" Type="http://schemas.openxmlformats.org/officeDocument/2006/relationships/hyperlink" Target="https://www.iberempleos.es/oferta-empleo/madrid/conductor-camion-rigido-7552492" TargetMode="External"/><Relationship Id="rId40" Type="http://schemas.openxmlformats.org/officeDocument/2006/relationships/hyperlink" Target="%20https:/www.trabajos.com/ofertas/202406061196124322/dinamizador-a-formador-a-talleres-para-personas-mayores-en-madrid-134d8de/?utm_source=jooble&amp;utm_medium=cpc&amp;utm_campaign=Patrocinado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turijobs.com/es-es/ofertas-trabajo-madrid/ayudante-de-cocina-of269462?utm_campaign=Agregadores&amp;utm_medium=cpc&amp;utm_source=jooble&amp;utm_campaign=Agregadores&amp;utm_medium=cpc&amp;utm_source=jooble&amp;utm_away=esMzE1NHw2NDc4OTYwMDQzNjc1OTUyMDU3fDQ1NDYy" TargetMode="External"/><Relationship Id="rId23" Type="http://schemas.openxmlformats.org/officeDocument/2006/relationships/hyperlink" Target="https://www.trabajos.com/ofertas/1196182740/personal-de-limpieza-campamento-de-verano/?utm_source=jooble&amp;utm_medium=cpc&amp;utm_campaign=Patrocinado" TargetMode="External"/><Relationship Id="rId28" Type="http://schemas.openxmlformats.org/officeDocument/2006/relationships/hyperlink" Target="https://jobs.eurofirms.com/es/es/fuenlabrada-madrid/operario-a-de-prensa-sector-metal-053-016106" TargetMode="External"/><Relationship Id="rId36" Type="http://schemas.openxmlformats.org/officeDocument/2006/relationships/hyperlink" Target="https://jobs.eurofirms.com/es/es/pol--ind--de-velilla/conductor-a-camion-064-000654" TargetMode="External"/><Relationship Id="rId10" Type="http://schemas.openxmlformats.org/officeDocument/2006/relationships/hyperlink" Target="https://jobtoday.com/es/trabajo/camarero-a-46L5ww" TargetMode="External"/><Relationship Id="rId19" Type="http://schemas.openxmlformats.org/officeDocument/2006/relationships/hyperlink" Target="https://jobtoday.com/es/trabajo/oficial-albanileria-5xLbaL" TargetMode="External"/><Relationship Id="rId31" Type="http://schemas.openxmlformats.org/officeDocument/2006/relationships/hyperlink" Target="https://www.turijobs.com/es-es/ofertas-trabajo-madrid/recepcionista-residencia-estudiantes-of269391?utm_campaign=Agregadores&amp;utm_medium=cpc&amp;utm_source=jooble&amp;utm_campaign=Agregadores&amp;utm_medium=cpc&amp;utm_source=jooble&amp;utm_away=esMzE1NXwtNDE0MDk4MTE2MzI2MTQ2NTY2MXw0NTQ2M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urijobs.com/es-es/ofertas-trabajo-madrid/ayudante-de-camarero-a-de-terraza-30h-room-mate-hotels-oscar-of270202?utm_campaign=Agregadores&amp;utm_medium=cpc&amp;utm_source=talent" TargetMode="External"/><Relationship Id="rId14" Type="http://schemas.openxmlformats.org/officeDocument/2006/relationships/hyperlink" Target="https://hosteleo.com/es/cocinero-a/madrid/202811/cocinero?utm_source=jooble&amp;utm_medium=cpc&amp;utm_campaign=jooble" TargetMode="External"/><Relationship Id="rId22" Type="http://schemas.openxmlformats.org/officeDocument/2006/relationships/hyperlink" Target="https://www.iberempleos.es/oferta-empleo/san-sebastian-de-los-reyes/vendedora-tienda-de-animales-de-compania-megapark-media-jornada-7552606" TargetMode="External"/><Relationship Id="rId27" Type="http://schemas.openxmlformats.org/officeDocument/2006/relationships/hyperlink" Target="https://jobs.eurofirms.com/es/es/burgos/mozo--a-de-almacen-134-019958?utm_source=jooble&amp;utm_medium=cpc&amp;utm_campaign=Gen_Campaign&amp;utm_away=esMjA1MHw4Njk0NzM0MTUyNTc2MDcxNDYyfDQ1NDYy" TargetMode="External"/><Relationship Id="rId30" Type="http://schemas.openxmlformats.org/officeDocument/2006/relationships/hyperlink" Target="https://www.turijobs.com/es-es/ofertas-trabajo-getafe/recepcionista-multifunciones-holiday-inn-express-madrid-getafe-of269579?utm_campaign=Agregadores&amp;utm_medium=cpc&amp;utm_source=jooble&amp;utm_campaign=Agregadores&amp;utm_medium=cpc&amp;utm_source=jooble&amp;utm_away=esMzE1NXw0MDI2MDQ5MDg3MTYxNTI4ODE5fDQ1NDYy" TargetMode="External"/><Relationship Id="rId35" Type="http://schemas.openxmlformats.org/officeDocument/2006/relationships/hyperlink" Target="https://www.trabajos.com/ofertas/202406111196156380/monitor-a-ocio-y-tiempo-libre-ed-infantil-valdebebas-134d8e3/?utm_source=jooble&amp;utm_medium=cpc&amp;utm_campaign=Patrocinado" TargetMode="External"/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hyperlink" Target="https://www.iberempleos.es/oferta-empleo/madrid/camareroa-de-pisos-vincci-hoteles-4-madrid-7548274" TargetMode="External"/><Relationship Id="rId17" Type="http://schemas.openxmlformats.org/officeDocument/2006/relationships/hyperlink" Target="https://empleo.vithas.es/job/Madrid-Celadora-LA-MILAGROSA/1082283001/?utm_campaign=jooble&amp;utm_source=jooble&amp;applySourceOverride=Jooble" TargetMode="External"/><Relationship Id="rId25" Type="http://schemas.openxmlformats.org/officeDocument/2006/relationships/hyperlink" Target="https://hosteleo.com/es/personal-limpieza/madrid/202836/limpiadora?utm_source=jooble&amp;utm_medium=cpc&amp;utm_campaign=jooble" TargetMode="External"/><Relationship Id="rId33" Type="http://schemas.openxmlformats.org/officeDocument/2006/relationships/hyperlink" Target="https://es.trabajosdiarios.com/trabajo/2628516/teleoperadoresas-para-servicio-sanitario-madrid-en-madrid?utm_source=jooble&amp;utm_medium=cpc&amp;utm_campaign=jooble-espana" TargetMode="External"/><Relationship Id="rId38" Type="http://schemas.openxmlformats.org/officeDocument/2006/relationships/hyperlink" Target="https://empleo.vithas.es/job/Madrid-TCAE-Auxiliar-de-enfermer%C3%ADa-Hospitalizaci%C3%B3n-LA-MILAGROSA/1083867001/?utm_campaign=jooble&amp;utm_source=jooble&amp;applySourceOverride=Jooble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quipo\Downloads\FICHA%20FORMATO%20PROSPECCCI&#211;N%202024%20(6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xqdql7dBbBrjZdepaA0LUFr5HA==">CgMxLjAyCGguZ2pkZ3hzOAByITFLMFcybjY0QUMyaU5XSmlYbjNZM0tRNUF0Q0tDRjVnVQ==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FICHA FORMATO PROSPECCCIÓN 2024 (6)</Template>
  <TotalTime>0</TotalTime>
  <Pages>4</Pages>
  <Words>1683</Words>
  <Characters>9530</Characters>
  <Application>Microsoft Office Word</Application>
  <DocSecurity>0</DocSecurity>
  <Lines>176</Lines>
  <Paragraphs>63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 3</cp:lastModifiedBy>
  <cp:revision>2</cp:revision>
  <cp:lastPrinted>2024-03-21T17:00:00Z</cp:lastPrinted>
  <dcterms:created xsi:type="dcterms:W3CDTF">2024-06-21T14:56:00Z</dcterms:created>
  <dcterms:modified xsi:type="dcterms:W3CDTF">2024-06-21T14:56:00Z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2018-10-19T00:00:00Z</vt:filetime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