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0F5" w:rsidRDefault="00B56C0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30F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460CDA" w:rsidRDefault="000D1A00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0" w:name="_heading=h.gjdgxs" w:colFirst="0" w:colLast="0"/>
      <w:bookmarkEnd w:id="0"/>
      <w:r>
        <w:rPr>
          <w:b/>
          <w:color w:val="1F497D"/>
          <w:sz w:val="32"/>
          <w:szCs w:val="32"/>
        </w:rPr>
        <w:t xml:space="preserve">                 </w:t>
      </w:r>
    </w:p>
    <w:p w:rsidR="00460CDA" w:rsidRDefault="00460CDA" w:rsidP="00460CDA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C430F5" w:rsidRDefault="00C430F5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460CDA" w:rsidRDefault="00460CDA" w:rsidP="00460CDA">
      <w:pPr>
        <w:jc w:val="both"/>
        <w:rPr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FC3ECF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</w:t>
      </w:r>
      <w:r w:rsidR="00460CDA">
        <w:rPr>
          <w:b/>
          <w:sz w:val="24"/>
          <w:szCs w:val="24"/>
        </w:rPr>
        <w:t xml:space="preserve">Un buen día para </w:t>
      </w:r>
      <w:proofErr w:type="spellStart"/>
      <w:r w:rsidR="00460CDA">
        <w:rPr>
          <w:b/>
          <w:sz w:val="24"/>
          <w:szCs w:val="24"/>
        </w:rPr>
        <w:t>tod@s</w:t>
      </w:r>
      <w:proofErr w:type="spellEnd"/>
      <w:r w:rsidR="00460CDA">
        <w:rPr>
          <w:b/>
          <w:sz w:val="24"/>
          <w:szCs w:val="24"/>
        </w:rPr>
        <w:t>!</w:t>
      </w:r>
    </w:p>
    <w:p w:rsidR="00460CDA" w:rsidRDefault="00460CDA" w:rsidP="00460CDA">
      <w:pPr>
        <w:jc w:val="both"/>
        <w:rPr>
          <w:sz w:val="24"/>
          <w:szCs w:val="24"/>
        </w:rPr>
      </w:pPr>
    </w:p>
    <w:p w:rsidR="00460CDA" w:rsidRDefault="00460CDA" w:rsidP="00460CDA">
      <w:pPr>
        <w:rPr>
          <w:b/>
        </w:rPr>
      </w:pPr>
      <w:r>
        <w:rPr>
          <w:b/>
        </w:rPr>
        <w:t>CAMARERA/</w:t>
      </w:r>
      <w:r w:rsidR="00152C1E">
        <w:rPr>
          <w:b/>
        </w:rPr>
        <w:t>O Y</w:t>
      </w:r>
      <w:r>
        <w:rPr>
          <w:b/>
        </w:rPr>
        <w:t xml:space="preserve"> AYUDANTE DE CAMARERO/A</w:t>
      </w: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460CDA" w:rsidRDefault="007D6891" w:rsidP="00460CDA">
      <w:pPr>
        <w:rPr>
          <w:rFonts w:ascii="Arial" w:hAnsi="Arial" w:cs="Arial"/>
          <w:sz w:val="20"/>
          <w:szCs w:val="20"/>
        </w:rPr>
      </w:pPr>
      <w:hyperlink r:id="rId9" w:history="1">
        <w:r w:rsidR="002E64B0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camarero-a-en-tienda-gourmet-of268216?utm_campaign=Agregadores&amp;utm_medium=cpc&amp;utm_source=jooble&amp;utm_campaign=Agregadores&amp;utm_medium=cpc&amp;utm_source=jooble&amp;utm_away=esMjA3fDU1NDQ5ODA0NTMzNjYzNDUyNzh8NDU0MzE</w:t>
        </w:r>
      </w:hyperlink>
    </w:p>
    <w:p w:rsidR="002E64B0" w:rsidRDefault="002E64B0" w:rsidP="00460CDA">
      <w:pPr>
        <w:rPr>
          <w:rFonts w:ascii="Arial" w:hAnsi="Arial" w:cs="Arial"/>
          <w:sz w:val="20"/>
          <w:szCs w:val="20"/>
        </w:rPr>
      </w:pPr>
    </w:p>
    <w:p w:rsidR="00FD72D1" w:rsidRPr="00FD72D1" w:rsidRDefault="00FD72D1" w:rsidP="00460CDA">
      <w:pPr>
        <w:rPr>
          <w:rFonts w:ascii="Arial" w:hAnsi="Arial" w:cs="Arial"/>
          <w:b/>
          <w:sz w:val="20"/>
          <w:szCs w:val="20"/>
        </w:rPr>
      </w:pPr>
      <w:r w:rsidRPr="00FD72D1">
        <w:rPr>
          <w:rFonts w:ascii="Arial" w:hAnsi="Arial" w:cs="Arial"/>
          <w:b/>
          <w:sz w:val="20"/>
          <w:szCs w:val="20"/>
        </w:rPr>
        <w:t>JEFE/A DE COCINA</w:t>
      </w:r>
    </w:p>
    <w:p w:rsidR="00FD72D1" w:rsidRDefault="00FD72D1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FD72D1" w:rsidRDefault="007D6891" w:rsidP="00460CDA">
      <w:hyperlink r:id="rId10" w:history="1">
        <w:r w:rsidR="00FD72D1" w:rsidRPr="00331690">
          <w:rPr>
            <w:rStyle w:val="Hipervnculo"/>
          </w:rPr>
          <w:t>https://www.hosco.com/es/trabajo/orale-compadre/jefe-de-cocina?utm_source=talent&amp;utm_medium=cpc</w:t>
        </w:r>
      </w:hyperlink>
    </w:p>
    <w:p w:rsidR="00FD72D1" w:rsidRPr="00F317E3" w:rsidRDefault="00FD72D1" w:rsidP="00460CDA"/>
    <w:p w:rsidR="00460CDA" w:rsidRPr="00F317E3" w:rsidRDefault="007D6891" w:rsidP="00460CDA">
      <w:hyperlink r:id="rId11" w:history="1">
        <w:r w:rsidR="00F317E3" w:rsidRPr="00F317E3">
          <w:rPr>
            <w:rStyle w:val="Hipervnculo"/>
          </w:rPr>
          <w:t>https://www.turijobs.com/es-es/ofertas-trabajo-rivas-vaciamadrid/jefe-a-de-cocina-restaurante-of266394?utm_campaign=Agregadores&amp;utm_medium=cpc&amp;utm_source=talent</w:t>
        </w:r>
      </w:hyperlink>
    </w:p>
    <w:p w:rsidR="00F317E3" w:rsidRDefault="00F317E3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 xml:space="preserve">AYUDANTE DE COCINA </w:t>
      </w:r>
    </w:p>
    <w:p w:rsidR="00152C1E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1308FF">
        <w:rPr>
          <w:rFonts w:ascii="Arial" w:hAnsi="Arial" w:cs="Arial"/>
          <w:sz w:val="20"/>
          <w:szCs w:val="20"/>
        </w:rPr>
        <w:t xml:space="preserve"> </w:t>
      </w:r>
    </w:p>
    <w:p w:rsidR="005D7488" w:rsidRDefault="007D6891" w:rsidP="00460CDA">
      <w:pPr>
        <w:rPr>
          <w:rFonts w:ascii="Arial" w:hAnsi="Arial" w:cs="Arial"/>
          <w:sz w:val="20"/>
          <w:szCs w:val="20"/>
        </w:rPr>
      </w:pPr>
      <w:hyperlink r:id="rId12" w:history="1">
        <w:r w:rsidR="00152C1E" w:rsidRPr="00331690">
          <w:rPr>
            <w:rStyle w:val="Hipervnculo"/>
            <w:rFonts w:ascii="Arial" w:hAnsi="Arial" w:cs="Arial"/>
            <w:sz w:val="20"/>
            <w:szCs w:val="20"/>
          </w:rPr>
          <w:t>https://empleo.ladespensadigital.com/jobs/ayudante-de-cocina-cocinas-centrales-1547c875-b1d7-46f4-a25e-cb44749cb3e7</w:t>
        </w:r>
      </w:hyperlink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7D6891" w:rsidP="00460CDA">
      <w:pPr>
        <w:rPr>
          <w:rFonts w:ascii="Arial" w:hAnsi="Arial" w:cs="Arial"/>
          <w:sz w:val="20"/>
          <w:szCs w:val="20"/>
        </w:rPr>
      </w:pPr>
      <w:hyperlink r:id="rId13" w:history="1">
        <w:r w:rsidR="00152C1E" w:rsidRPr="00331690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https://es.talent.com/w/rnd-templateWhitepage/?id=718bbb556d0a&amp;source=api&amp;utm_medium=9523deca&amp;ost=true&amp;context=api&amp;ib=true</w:t>
        </w:r>
      </w:hyperlink>
    </w:p>
    <w:p w:rsidR="005D7488" w:rsidRDefault="005D7488" w:rsidP="00460CDA">
      <w:pPr>
        <w:rPr>
          <w:rFonts w:ascii="Arial" w:hAnsi="Arial" w:cs="Arial"/>
          <w:sz w:val="20"/>
          <w:szCs w:val="20"/>
        </w:rPr>
      </w:pPr>
    </w:p>
    <w:p w:rsidR="005D7488" w:rsidRDefault="007D6891" w:rsidP="00460CDA">
      <w:pPr>
        <w:rPr>
          <w:rFonts w:ascii="Arial" w:hAnsi="Arial" w:cs="Arial"/>
          <w:sz w:val="20"/>
          <w:szCs w:val="20"/>
        </w:rPr>
      </w:pPr>
      <w:hyperlink r:id="rId14" w:history="1">
        <w:r w:rsidR="005D7488" w:rsidRPr="00331690">
          <w:rPr>
            <w:rStyle w:val="Hipervnculo"/>
            <w:rFonts w:ascii="Arial" w:hAnsi="Arial" w:cs="Arial"/>
            <w:sz w:val="20"/>
            <w:szCs w:val="20"/>
          </w:rPr>
          <w:t>https://hosteleo.com/es/ayudante-cocina/madrid/202339/buscamos-ayudante-cocina</w:t>
        </w:r>
      </w:hyperlink>
    </w:p>
    <w:p w:rsidR="005D7488" w:rsidRDefault="005D7488" w:rsidP="00460CDA">
      <w:pPr>
        <w:rPr>
          <w:rFonts w:ascii="Arial" w:hAnsi="Arial" w:cs="Arial"/>
          <w:sz w:val="20"/>
          <w:szCs w:val="20"/>
        </w:rPr>
      </w:pPr>
    </w:p>
    <w:p w:rsidR="005D7488" w:rsidRDefault="007D6891" w:rsidP="00460CDA">
      <w:pPr>
        <w:rPr>
          <w:rFonts w:ascii="Arial" w:hAnsi="Arial" w:cs="Arial"/>
          <w:sz w:val="20"/>
          <w:szCs w:val="20"/>
        </w:rPr>
      </w:pPr>
      <w:hyperlink r:id="rId15" w:history="1">
        <w:r w:rsidR="005D7488" w:rsidRPr="00331690">
          <w:rPr>
            <w:rStyle w:val="Hipervnculo"/>
            <w:rFonts w:ascii="Arial" w:hAnsi="Arial" w:cs="Arial"/>
            <w:sz w:val="20"/>
            <w:szCs w:val="20"/>
          </w:rPr>
          <w:t>https://www.cornerjob.com/es/es/trabajo/rivas-vaciamadrid/ayudante-de-cocina-01HX732YFPP3VEVN7PRVYWXAJ7</w:t>
        </w:r>
      </w:hyperlink>
    </w:p>
    <w:p w:rsidR="005D7488" w:rsidRDefault="005D7488" w:rsidP="00460CDA">
      <w:pPr>
        <w:rPr>
          <w:rFonts w:ascii="Arial" w:hAnsi="Arial" w:cs="Arial"/>
          <w:sz w:val="20"/>
          <w:szCs w:val="20"/>
        </w:rPr>
      </w:pPr>
    </w:p>
    <w:p w:rsidR="005D7488" w:rsidRDefault="007D6891" w:rsidP="00460CDA">
      <w:pPr>
        <w:rPr>
          <w:rFonts w:ascii="Arial" w:hAnsi="Arial" w:cs="Arial"/>
          <w:sz w:val="20"/>
          <w:szCs w:val="20"/>
        </w:rPr>
      </w:pPr>
      <w:hyperlink r:id="rId16" w:history="1">
        <w:r w:rsidR="005D7488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https://www.turijobs.com/es-es/ofertas-trabajo-madrid/ayudante-de-cocina-m-f-hotel-4-madrid-of266400?utm_campaign=Agregadores&amp;utm_medium=cpc&amp;utm_source=talent</w:t>
        </w:r>
      </w:hyperlink>
    </w:p>
    <w:p w:rsidR="00460CDA" w:rsidRPr="005D7488" w:rsidRDefault="00460CDA" w:rsidP="00460CDA">
      <w:pPr>
        <w:rPr>
          <w:rFonts w:ascii="Arial" w:hAnsi="Arial" w:cs="Arial"/>
          <w:sz w:val="20"/>
          <w:szCs w:val="20"/>
        </w:rPr>
      </w:pPr>
      <w:r w:rsidRPr="005D7488">
        <w:rPr>
          <w:rFonts w:ascii="Arial" w:hAnsi="Arial" w:cs="Arial"/>
          <w:sz w:val="20"/>
          <w:szCs w:val="20"/>
        </w:rPr>
        <w:t xml:space="preserve"> </w:t>
      </w:r>
    </w:p>
    <w:p w:rsidR="00460CDA" w:rsidRPr="005D7488" w:rsidRDefault="00D5039B" w:rsidP="00460CDA">
      <w:hyperlink r:id="rId17" w:history="1">
        <w:r w:rsidRPr="00FC1B19">
          <w:rPr>
            <w:rStyle w:val="Hipervnculo"/>
          </w:rPr>
          <w:t>https://www.turijobs.com/es-es/ofertas-trabajo-madrid/ayudante-de-cocina-en-h10-puerta-de-alcala-of267065?utm_campaign=Agregadores&amp;utm_medium=cpc&amp;utm_source=talent</w:t>
        </w:r>
      </w:hyperlink>
    </w:p>
    <w:p w:rsidR="00D5039B" w:rsidRDefault="00D5039B" w:rsidP="00460CDA">
      <w:pPr>
        <w:rPr>
          <w:b/>
        </w:rPr>
      </w:pPr>
    </w:p>
    <w:p w:rsidR="00D5039B" w:rsidRDefault="00D5039B" w:rsidP="00460CDA"/>
    <w:p w:rsidR="00D5039B" w:rsidRDefault="00D5039B" w:rsidP="00460CDA"/>
    <w:p w:rsidR="00D5039B" w:rsidRDefault="00D5039B" w:rsidP="00460CDA"/>
    <w:p w:rsidR="00D5039B" w:rsidRDefault="00D5039B" w:rsidP="00460CDA"/>
    <w:p w:rsidR="002E64B0" w:rsidRDefault="00D5039B" w:rsidP="00460CDA">
      <w:hyperlink r:id="rId18" w:history="1">
        <w:r w:rsidRPr="00FC1B19">
          <w:rPr>
            <w:rStyle w:val="Hipervnculo"/>
          </w:rPr>
          <w:t>https://hosteleo.com/es/ayudante-cocina/madrid/202339/buscamos-ayudante-cocina</w:t>
        </w:r>
      </w:hyperlink>
    </w:p>
    <w:p w:rsidR="002E64B0" w:rsidRDefault="002E64B0" w:rsidP="00460CDA"/>
    <w:p w:rsidR="00460CDA" w:rsidRPr="00152C1E" w:rsidRDefault="007D6891" w:rsidP="00460CDA">
      <w:hyperlink r:id="rId19" w:anchor="google_vignette" w:history="1">
        <w:r w:rsidR="002E64B0" w:rsidRPr="00331690">
          <w:rPr>
            <w:rStyle w:val="Hipervnculo"/>
          </w:rPr>
          <w:t>https://es.trabajosdiarios.com/trabajo/2620798/ayudante-de-cocina-en-madrid?utm_source=talent&amp;utm_medium=cpc&amp;utm_campaign=talent-es#google_vignette</w:t>
        </w:r>
      </w:hyperlink>
    </w:p>
    <w:p w:rsidR="00460CDA" w:rsidRDefault="00460CDA" w:rsidP="00460CDA">
      <w:pPr>
        <w:rPr>
          <w:rFonts w:ascii="Arial" w:hAnsi="Arial" w:cs="Arial"/>
          <w:b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b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CRISTALERO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8C49D7" w:rsidRDefault="007D6891" w:rsidP="00460CDA">
      <w:pPr>
        <w:rPr>
          <w:rFonts w:ascii="Arial" w:hAnsi="Arial" w:cs="Arial"/>
          <w:sz w:val="20"/>
          <w:szCs w:val="20"/>
        </w:rPr>
      </w:pPr>
      <w:hyperlink r:id="rId20" w:history="1">
        <w:r w:rsidR="008C49D7" w:rsidRPr="00331690">
          <w:rPr>
            <w:rStyle w:val="Hipervnculo"/>
            <w:rFonts w:ascii="Arial" w:hAnsi="Arial" w:cs="Arial"/>
            <w:sz w:val="20"/>
            <w:szCs w:val="20"/>
          </w:rPr>
          <w:t>https://www.domestiko.com/empleo/oferta/montador-cristaleroa-para-tareas-generales-xceg/?utm_source=jooble&amp;utm_medium=cpc&amp;utm_campaign=todo</w:t>
        </w:r>
      </w:hyperlink>
    </w:p>
    <w:p w:rsidR="008C49D7" w:rsidRDefault="008C49D7" w:rsidP="00460CDA">
      <w:pPr>
        <w:rPr>
          <w:rFonts w:ascii="Arial" w:hAnsi="Arial" w:cs="Arial"/>
          <w:sz w:val="20"/>
          <w:szCs w:val="20"/>
        </w:rPr>
      </w:pPr>
    </w:p>
    <w:p w:rsidR="008C49D7" w:rsidRDefault="007D6891" w:rsidP="00460CDA">
      <w:pPr>
        <w:rPr>
          <w:rFonts w:ascii="Arial" w:hAnsi="Arial" w:cs="Arial"/>
          <w:sz w:val="20"/>
          <w:szCs w:val="20"/>
        </w:rPr>
      </w:pPr>
      <w:hyperlink r:id="rId21" w:history="1">
        <w:r w:rsidR="008C49D7" w:rsidRPr="00331690">
          <w:rPr>
            <w:rStyle w:val="Hipervnculo"/>
            <w:rFonts w:ascii="Arial" w:hAnsi="Arial" w:cs="Arial"/>
            <w:sz w:val="20"/>
            <w:szCs w:val="20"/>
          </w:rPr>
          <w:t>https://es.jooble.org/desc/-2586259066197579944?ckey=cristalero&amp;rgn=6274&amp;pos=2&amp;elckey=8311252660092419070&amp;p=1&amp;avi=2696557725479691704&amp;jobAge=327&amp;relb=100&amp;brelb=110&amp;bscr=3878.6091&amp;scr=3878.6091&amp;aid=22516605&amp;lt=1&amp;searchTestGroup=2_2_0&amp;iid=-1109899407355819915</w:t>
        </w:r>
      </w:hyperlink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</w:p>
    <w:p w:rsidR="00152C1E" w:rsidRPr="00D02D17" w:rsidRDefault="00152C1E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DE</w:t>
      </w:r>
      <w:r w:rsidR="00B12618">
        <w:rPr>
          <w:rFonts w:ascii="Arial" w:hAnsi="Arial" w:cs="Arial"/>
          <w:b/>
          <w:sz w:val="20"/>
          <w:szCs w:val="20"/>
        </w:rPr>
        <w:t>PENDIENT</w:t>
      </w:r>
      <w:r w:rsidRPr="00D02D17">
        <w:rPr>
          <w:rFonts w:ascii="Arial" w:hAnsi="Arial" w:cs="Arial"/>
          <w:b/>
          <w:sz w:val="20"/>
          <w:szCs w:val="20"/>
        </w:rPr>
        <w:t>E/A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Enlace. </w:t>
      </w:r>
    </w:p>
    <w:p w:rsidR="00460CDA" w:rsidRDefault="00460CDA" w:rsidP="00460CDA">
      <w:pPr>
        <w:rPr>
          <w:b/>
        </w:rPr>
      </w:pPr>
    </w:p>
    <w:p w:rsidR="002E64B0" w:rsidRDefault="007D6891" w:rsidP="00460CDA">
      <w:hyperlink r:id="rId22" w:anchor="google_vignette" w:history="1">
        <w:r w:rsidR="002E64B0" w:rsidRPr="002E64B0">
          <w:rPr>
            <w:rStyle w:val="Hipervnculo"/>
          </w:rPr>
          <w:t>https://hosteleo.com/es/dependiente/madrid/202626/dependienta-tienda-comida-para-llevar?utm_source=jooble&amp;utm_medium=cpc&amp;utm_campaign=jooble#google_vignette</w:t>
        </w:r>
      </w:hyperlink>
    </w:p>
    <w:p w:rsidR="002E64B0" w:rsidRDefault="002E64B0" w:rsidP="00460CDA"/>
    <w:p w:rsidR="002E64B0" w:rsidRDefault="007D6891" w:rsidP="00460CDA">
      <w:hyperlink r:id="rId23" w:anchor="google_vignette" w:history="1">
        <w:r w:rsidR="002E64B0" w:rsidRPr="00331690">
          <w:rPr>
            <w:rStyle w:val="Hipervnculo"/>
          </w:rPr>
          <w:t>https://es.trabajosdiarios.com/trabajo/2629621/dependientesas-para-nueva-tienda-en-madrid-centro-en-madrid?utm_source=jooble&amp;utm_medium=cpc&amp;utm_campaign=jooble-espana#google_vignette</w:t>
        </w:r>
      </w:hyperlink>
    </w:p>
    <w:p w:rsidR="002E64B0" w:rsidRDefault="002E64B0" w:rsidP="00460CDA"/>
    <w:p w:rsidR="002E64B0" w:rsidRDefault="007D6891" w:rsidP="00460CDA">
      <w:hyperlink r:id="rId24" w:history="1">
        <w:r w:rsidR="002E64B0" w:rsidRPr="00331690">
          <w:rPr>
            <w:rStyle w:val="Hipervnculo"/>
          </w:rPr>
          <w:t>https://es.jooble.org/desc/2449246761151771960?ckey=empleada+tienda&amp;rgn=6274&amp;pos=15&amp;elckey=4085112145791556014&amp;p=1&amp;avi=46661219011824846&amp;jobAge=34&amp;relb=10&amp;brelb=10&amp;bscr=15502.042049261254&amp;scr=15502.042049261254&amp;aid=22516757&amp;lt=71&amp;searchTestGroup=2_2_1&amp;iid=-7894282829753982605</w:t>
        </w:r>
      </w:hyperlink>
    </w:p>
    <w:p w:rsidR="002E64B0" w:rsidRPr="002E64B0" w:rsidRDefault="002E64B0" w:rsidP="00460CDA"/>
    <w:p w:rsidR="002E64B0" w:rsidRPr="00B12618" w:rsidRDefault="007D6891" w:rsidP="00460CDA">
      <w:hyperlink r:id="rId25" w:history="1">
        <w:r w:rsidR="00B12618" w:rsidRPr="00B12618">
          <w:rPr>
            <w:rStyle w:val="Hipervnculo"/>
          </w:rPr>
          <w:t>https://www.infojobs.net/madrid/captador-socios-cruz-roja-4h-l-v-tarde/of-ia29eaa434a4b79ac24ef06a62e768d?stc=IJ_PUSH%7Celement%7E50266305080%7Cversion%7Epushmssearch_jobtitle_not_normalized&amp;id_push=50266305080</w:t>
        </w:r>
      </w:hyperlink>
    </w:p>
    <w:p w:rsidR="00B12618" w:rsidRDefault="00B12618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LIMPIEZA</w:t>
      </w:r>
    </w:p>
    <w:p w:rsidR="008C49D7" w:rsidRDefault="00460CDA" w:rsidP="00460CDA">
      <w:r w:rsidRPr="001308FF">
        <w:t>Enlace</w:t>
      </w:r>
      <w:r>
        <w:t>:</w:t>
      </w:r>
    </w:p>
    <w:p w:rsidR="00460CDA" w:rsidRDefault="007D6891" w:rsidP="00460CDA">
      <w:pPr>
        <w:rPr>
          <w:rFonts w:ascii="Arial" w:hAnsi="Arial" w:cs="Arial"/>
          <w:sz w:val="20"/>
          <w:szCs w:val="20"/>
        </w:rPr>
      </w:pPr>
      <w:hyperlink r:id="rId26" w:anchor="google_vignette" w:history="1">
        <w:r w:rsidR="00F317E3" w:rsidRPr="00331690">
          <w:rPr>
            <w:rStyle w:val="Hipervnculo"/>
            <w:rFonts w:ascii="Arial" w:hAnsi="Arial" w:cs="Arial"/>
            <w:sz w:val="20"/>
            <w:szCs w:val="20"/>
          </w:rPr>
          <w:t>https://es.trabajosdiarios.com/trabajo/2628531/limpiadora-para-comunidades-y-oficina-zona-de-madrid-en-madrid?utm_source=jooble&amp;utm_medium=cpc&amp;utm_campaign=jooble-espana#google_vignette</w:t>
        </w:r>
      </w:hyperlink>
    </w:p>
    <w:p w:rsidR="008C49D7" w:rsidRPr="001308FF" w:rsidRDefault="008C49D7" w:rsidP="00460CDA">
      <w:pPr>
        <w:rPr>
          <w:rFonts w:ascii="Arial" w:hAnsi="Arial" w:cs="Arial"/>
          <w:sz w:val="20"/>
          <w:szCs w:val="20"/>
        </w:rPr>
      </w:pPr>
    </w:p>
    <w:p w:rsidR="00460CDA" w:rsidRPr="00FD341C" w:rsidRDefault="007D6891" w:rsidP="00460CDA">
      <w:pPr>
        <w:rPr>
          <w:rFonts w:ascii="Arial" w:hAnsi="Arial" w:cs="Arial"/>
          <w:sz w:val="20"/>
          <w:szCs w:val="20"/>
        </w:rPr>
      </w:pPr>
      <w:hyperlink r:id="rId27" w:history="1">
        <w:r w:rsidR="00F317E3" w:rsidRPr="00FD341C">
          <w:rPr>
            <w:rStyle w:val="Hipervnculo"/>
            <w:rFonts w:ascii="Arial" w:hAnsi="Arial" w:cs="Arial"/>
            <w:sz w:val="20"/>
            <w:szCs w:val="20"/>
          </w:rPr>
          <w:t>https://es.trabajosdiarios.com/trabajo/2628531/limpiadora-para-comunidades-y-oficina-zona-de-madrid-en-madrid?utm_source=jooble&amp;utm_medium=cpc&amp;utm_campaign=jooble-espana</w:t>
        </w:r>
      </w:hyperlink>
    </w:p>
    <w:p w:rsidR="00F317E3" w:rsidRDefault="00F317E3" w:rsidP="00460CDA">
      <w:pPr>
        <w:rPr>
          <w:rFonts w:ascii="Arial" w:hAnsi="Arial" w:cs="Arial"/>
          <w:b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LOGISTICA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CD28AE" w:rsidRDefault="007D6891" w:rsidP="00460CDA">
      <w:pPr>
        <w:rPr>
          <w:rFonts w:ascii="Arial" w:hAnsi="Arial" w:cs="Arial"/>
          <w:sz w:val="20"/>
          <w:szCs w:val="20"/>
        </w:rPr>
      </w:pPr>
      <w:hyperlink r:id="rId28" w:history="1">
        <w:r w:rsidR="00CD28AE" w:rsidRPr="00331690">
          <w:rPr>
            <w:rStyle w:val="Hipervnculo"/>
            <w:rFonts w:ascii="Arial" w:hAnsi="Arial" w:cs="Arial"/>
            <w:sz w:val="20"/>
            <w:szCs w:val="20"/>
          </w:rPr>
          <w:t>https://www.emprego.pt/en/jobs/show/31390855987743475389340881813?utm_campaign=sercanto-ES&amp;utm_medium=feed&amp;utm_source=sercanto</w:t>
        </w:r>
      </w:hyperlink>
    </w:p>
    <w:p w:rsidR="00CD28AE" w:rsidRDefault="00CD28AE" w:rsidP="00460CDA">
      <w:pPr>
        <w:rPr>
          <w:rFonts w:ascii="Arial" w:hAnsi="Arial" w:cs="Arial"/>
          <w:sz w:val="20"/>
          <w:szCs w:val="20"/>
        </w:rPr>
      </w:pPr>
    </w:p>
    <w:p w:rsidR="00CD28AE" w:rsidRDefault="007D6891" w:rsidP="00460CDA">
      <w:pPr>
        <w:rPr>
          <w:rFonts w:ascii="Arial" w:hAnsi="Arial" w:cs="Arial"/>
          <w:sz w:val="20"/>
          <w:szCs w:val="20"/>
        </w:rPr>
      </w:pPr>
      <w:hyperlink r:id="rId29" w:history="1">
        <w:r w:rsidR="00CD28AE" w:rsidRPr="00331690">
          <w:rPr>
            <w:rStyle w:val="Hipervnculo"/>
            <w:rFonts w:ascii="Arial" w:hAnsi="Arial" w:cs="Arial"/>
            <w:sz w:val="20"/>
            <w:szCs w:val="20"/>
          </w:rPr>
          <w:t>https://www.emprego.pt/en/jobs/show/31078347777333029810379785008?utm_campaign=sercanto-ES&amp;utm_medium=feed&amp;utm_source=sercanto</w:t>
        </w:r>
      </w:hyperlink>
    </w:p>
    <w:p w:rsidR="00CD28AE" w:rsidRDefault="00CD28AE" w:rsidP="00460CDA">
      <w:pPr>
        <w:rPr>
          <w:rFonts w:ascii="Arial" w:hAnsi="Arial" w:cs="Arial"/>
          <w:sz w:val="20"/>
          <w:szCs w:val="20"/>
        </w:rPr>
      </w:pPr>
    </w:p>
    <w:p w:rsidR="00460CDA" w:rsidRPr="00D6746F" w:rsidRDefault="007D6891" w:rsidP="00460CDA">
      <w:hyperlink r:id="rId30" w:anchor="google_vignette" w:history="1">
        <w:r w:rsidR="00D6746F" w:rsidRPr="00D6746F">
          <w:rPr>
            <w:rStyle w:val="Hipervnculo"/>
          </w:rPr>
          <w:t>https://www.emprego.pt/en/jobs/show/31569409426378179186437143976?utm_campaign=sercanto-ES&amp;utm_medium=feed&amp;utm_source=sercanto#google_vignette</w:t>
        </w:r>
      </w:hyperlink>
    </w:p>
    <w:p w:rsidR="00D6746F" w:rsidRPr="00D6746F" w:rsidRDefault="00D6746F" w:rsidP="00460CDA"/>
    <w:p w:rsidR="00D5039B" w:rsidRDefault="00D5039B" w:rsidP="00460CDA"/>
    <w:p w:rsidR="00D5039B" w:rsidRDefault="00D5039B" w:rsidP="00460CDA"/>
    <w:p w:rsidR="00D5039B" w:rsidRDefault="00D5039B" w:rsidP="00460CDA"/>
    <w:p w:rsidR="00D6746F" w:rsidRPr="00D6746F" w:rsidRDefault="00D5039B" w:rsidP="00460CDA">
      <w:hyperlink r:id="rId31" w:history="1">
        <w:r w:rsidRPr="00FC1B19">
          <w:rPr>
            <w:rStyle w:val="Hipervnculo"/>
          </w:rPr>
          <w:t>https://www.emprego.pt/en/jobs/show/30364383074657079479344247794?utm_campaign=sercanto-ES&amp;utm_medium=feed&amp;utm_source=sercanto</w:t>
        </w:r>
      </w:hyperlink>
    </w:p>
    <w:p w:rsidR="00152C1E" w:rsidRDefault="00152C1E" w:rsidP="00460CDA"/>
    <w:p w:rsidR="00D6746F" w:rsidRPr="00D6746F" w:rsidRDefault="007D6891" w:rsidP="00460CDA">
      <w:hyperlink r:id="rId32" w:history="1">
        <w:r w:rsidR="00152C1E" w:rsidRPr="00331690">
          <w:rPr>
            <w:rStyle w:val="Hipervnculo"/>
          </w:rPr>
          <w:t>https://www.emprego.pt/en/jobs/show/30676750791216232064636347822?utm_campaign=sercanto-ES&amp;utm_medium=feed&amp;utm_source=sercanto</w:t>
        </w:r>
      </w:hyperlink>
    </w:p>
    <w:p w:rsidR="00D6746F" w:rsidRDefault="00D6746F" w:rsidP="00460CDA">
      <w:pPr>
        <w:rPr>
          <w:b/>
        </w:rPr>
      </w:pPr>
    </w:p>
    <w:p w:rsidR="002269DF" w:rsidRPr="002269DF" w:rsidRDefault="007D6891" w:rsidP="00460CDA">
      <w:hyperlink r:id="rId33" w:anchor="google_vignette" w:history="1">
        <w:r w:rsidR="002269DF" w:rsidRPr="002269DF">
          <w:rPr>
            <w:rStyle w:val="Hipervnculo"/>
          </w:rPr>
          <w:t>https://www.unmejorempleo.es/empleo-en_madrid_asistente_de_logistica_atencion_al_cliente_coslada-5587738.html#google_vignette</w:t>
        </w:r>
      </w:hyperlink>
    </w:p>
    <w:p w:rsidR="002269DF" w:rsidRPr="00F21B70" w:rsidRDefault="002269DF" w:rsidP="00460CDA"/>
    <w:p w:rsidR="00F21B70" w:rsidRPr="00F21B70" w:rsidRDefault="007D6891" w:rsidP="00460CDA">
      <w:hyperlink r:id="rId34" w:history="1">
        <w:r w:rsidR="00F21B70" w:rsidRPr="00F21B70">
          <w:rPr>
            <w:rStyle w:val="Hipervnculo"/>
          </w:rPr>
          <w:t>https://www.emprego.pt/en/jobs/show/31078347777333029810379785008?utm_campaign=sercanto-ES&amp;utm_medium=feed&amp;utm_source=sercanto</w:t>
        </w:r>
      </w:hyperlink>
    </w:p>
    <w:p w:rsidR="00F21B70" w:rsidRDefault="00F21B70" w:rsidP="00460CDA">
      <w:pPr>
        <w:rPr>
          <w:b/>
        </w:rPr>
      </w:pPr>
    </w:p>
    <w:p w:rsidR="00D6746F" w:rsidRDefault="00152C1E" w:rsidP="00460CDA">
      <w:pPr>
        <w:rPr>
          <w:b/>
        </w:rPr>
      </w:pPr>
      <w:r>
        <w:rPr>
          <w:b/>
        </w:rPr>
        <w:t xml:space="preserve">Con </w:t>
      </w:r>
      <w:r w:rsidR="00D6746F">
        <w:rPr>
          <w:b/>
        </w:rPr>
        <w:t>Discapacidad</w:t>
      </w:r>
    </w:p>
    <w:p w:rsidR="00D6746F" w:rsidRPr="00D6746F" w:rsidRDefault="007D6891" w:rsidP="00460CDA">
      <w:hyperlink r:id="rId35" w:history="1">
        <w:r w:rsidR="00D6746F" w:rsidRPr="00D6746F">
          <w:rPr>
            <w:rStyle w:val="Hipervnculo"/>
          </w:rPr>
          <w:t>https://www.emprego.pt/en/jobs/show/31346499705572889549866032704?utm_campaign=sercanto-ES&amp;utm_medium=feed&amp;utm_source=sercanto</w:t>
        </w:r>
      </w:hyperlink>
    </w:p>
    <w:p w:rsidR="00460CDA" w:rsidRDefault="00460CDA" w:rsidP="00460CDA">
      <w:pPr>
        <w:rPr>
          <w:b/>
        </w:rPr>
      </w:pPr>
    </w:p>
    <w:p w:rsidR="00152C1E" w:rsidRDefault="00152C1E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MOZO DE ALMACÉN/CARRETILLERO</w:t>
      </w:r>
    </w:p>
    <w:p w:rsidR="00460CDA" w:rsidRPr="00FC3ECF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 w:rsidR="00FC3ECF">
        <w:rPr>
          <w:rFonts w:ascii="Arial" w:hAnsi="Arial" w:cs="Arial"/>
          <w:sz w:val="20"/>
          <w:szCs w:val="20"/>
        </w:rPr>
        <w:t>:</w:t>
      </w:r>
    </w:p>
    <w:p w:rsidR="00460CDA" w:rsidRDefault="00460CDA" w:rsidP="00460CDA">
      <w:pPr>
        <w:rPr>
          <w:rFonts w:ascii="Arial" w:hAnsi="Arial" w:cs="Arial"/>
          <w:b/>
          <w:sz w:val="20"/>
          <w:szCs w:val="20"/>
        </w:rPr>
      </w:pPr>
    </w:p>
    <w:p w:rsidR="00FD72D1" w:rsidRPr="00FD72D1" w:rsidRDefault="007D6891" w:rsidP="00460CDA">
      <w:pPr>
        <w:rPr>
          <w:rFonts w:ascii="Arial" w:hAnsi="Arial" w:cs="Arial"/>
          <w:sz w:val="20"/>
          <w:szCs w:val="20"/>
        </w:rPr>
      </w:pPr>
      <w:hyperlink r:id="rId36" w:history="1">
        <w:r w:rsidR="00FD72D1" w:rsidRPr="00FD72D1">
          <w:rPr>
            <w:rStyle w:val="Hipervnculo"/>
            <w:rFonts w:ascii="Arial" w:hAnsi="Arial" w:cs="Arial"/>
            <w:sz w:val="20"/>
            <w:szCs w:val="20"/>
          </w:rPr>
          <w:t>https://www.manpower.es/es/empleos/462250/mozo-de-almacen-h-m-x-para-amazon-en-corredor-del-henares?Mozo-de-almac%C3%A9n-(H/M/X)-para-Amazon-en-Corredor-del-Henares&amp;utm_source=talent&amp;utm_medium=agregador&amp;utm_campaign=10.01.2022_B2C_MP_Categorias&amp;referer=talent.com</w:t>
        </w:r>
      </w:hyperlink>
    </w:p>
    <w:p w:rsidR="00FD72D1" w:rsidRDefault="00FD72D1" w:rsidP="00460CDA">
      <w:pPr>
        <w:rPr>
          <w:rFonts w:ascii="Arial" w:hAnsi="Arial" w:cs="Arial"/>
          <w:b/>
          <w:sz w:val="20"/>
          <w:szCs w:val="20"/>
        </w:rPr>
      </w:pPr>
    </w:p>
    <w:p w:rsidR="00F317E3" w:rsidRPr="00F317E3" w:rsidRDefault="007D6891" w:rsidP="00460CDA">
      <w:pPr>
        <w:rPr>
          <w:rFonts w:ascii="Arial" w:hAnsi="Arial" w:cs="Arial"/>
          <w:sz w:val="20"/>
          <w:szCs w:val="20"/>
        </w:rPr>
      </w:pPr>
      <w:hyperlink r:id="rId37" w:history="1">
        <w:r w:rsidR="00F317E3" w:rsidRPr="00F317E3">
          <w:rPr>
            <w:rStyle w:val="Hipervnculo"/>
            <w:rFonts w:ascii="Arial" w:hAnsi="Arial" w:cs="Arial"/>
            <w:sz w:val="20"/>
            <w:szCs w:val="20"/>
          </w:rPr>
          <w:t>https://es.jooble.org/desc/2926092872238191109?ckey=conserje&amp;rgn=6274&amp;pos=8&amp;elckey=7212516885621701210&amp;p=1&amp;avi=359506731756191716&amp;jobAge=190&amp;relb=110&amp;brelb=110&amp;bscr=16595.01911831803&amp;scr=16595.01911831803&amp;aid=22516461&amp;lt=1&amp;searchTestGroup=2_2_1&amp;iid=5579395208369585034</w:t>
        </w:r>
      </w:hyperlink>
    </w:p>
    <w:p w:rsidR="00F317E3" w:rsidRDefault="00F317E3" w:rsidP="00460CDA">
      <w:pPr>
        <w:rPr>
          <w:rFonts w:ascii="Arial" w:hAnsi="Arial" w:cs="Arial"/>
          <w:b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b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OPERARIO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2E64B0" w:rsidRDefault="007D6891" w:rsidP="00460CDA">
      <w:pPr>
        <w:rPr>
          <w:rFonts w:ascii="Arial" w:hAnsi="Arial" w:cs="Arial"/>
          <w:sz w:val="20"/>
          <w:szCs w:val="20"/>
        </w:rPr>
      </w:pPr>
      <w:hyperlink r:id="rId38" w:history="1">
        <w:r w:rsidR="002E64B0" w:rsidRPr="00331690">
          <w:rPr>
            <w:rStyle w:val="Hipervnculo"/>
            <w:rFonts w:ascii="Arial" w:hAnsi="Arial" w:cs="Arial"/>
            <w:sz w:val="20"/>
            <w:szCs w:val="20"/>
          </w:rPr>
          <w:t>https://es.jooble.org/desc/5998267743472269445?ckey=empleada+tienda&amp;rgn=6274&amp;pos=2&amp;elckey=4085112145791556014&amp;p=1&amp;avi=46661219011824846&amp;jobAge=274&amp;relb=100&amp;brelb=100&amp;bscr=19553.96502099727&amp;scr=19553.96502099727&amp;aid=22516757&amp;lt=71&amp;searchTestGroup=2_2_1&amp;iid=-3184216550607859660</w:t>
        </w:r>
      </w:hyperlink>
    </w:p>
    <w:p w:rsidR="002E64B0" w:rsidRPr="00D02D17" w:rsidRDefault="002E64B0" w:rsidP="00460CDA">
      <w:pPr>
        <w:rPr>
          <w:rFonts w:ascii="Arial" w:hAnsi="Arial" w:cs="Arial"/>
          <w:sz w:val="20"/>
          <w:szCs w:val="20"/>
        </w:rPr>
      </w:pPr>
    </w:p>
    <w:p w:rsidR="00460CDA" w:rsidRPr="002E64B0" w:rsidRDefault="007D6891" w:rsidP="00460CDA">
      <w:pPr>
        <w:rPr>
          <w:rFonts w:ascii="Arial" w:hAnsi="Arial" w:cs="Arial"/>
          <w:sz w:val="20"/>
          <w:szCs w:val="20"/>
        </w:rPr>
      </w:pPr>
      <w:hyperlink r:id="rId39" w:anchor="google_vignette" w:history="1">
        <w:r w:rsidR="002E64B0" w:rsidRPr="002E64B0">
          <w:rPr>
            <w:rStyle w:val="Hipervnculo"/>
            <w:rFonts w:ascii="Arial" w:hAnsi="Arial" w:cs="Arial"/>
            <w:sz w:val="20"/>
            <w:szCs w:val="20"/>
          </w:rPr>
          <w:t>https://www.emprego.pt/en/jobs/show/30987501159784247717585461818?utm_campaign=sercanto-ES&amp;utm_medium=feed&amp;utm_source=sercanto#google_vignette</w:t>
        </w:r>
      </w:hyperlink>
    </w:p>
    <w:p w:rsidR="002E64B0" w:rsidRDefault="002E64B0" w:rsidP="00460CDA">
      <w:pPr>
        <w:rPr>
          <w:rFonts w:ascii="Arial" w:hAnsi="Arial" w:cs="Arial"/>
          <w:b/>
          <w:sz w:val="20"/>
          <w:szCs w:val="20"/>
        </w:rPr>
      </w:pPr>
    </w:p>
    <w:p w:rsidR="00460CDA" w:rsidRDefault="00460CDA" w:rsidP="00460CDA"/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RECEPCIONISTA</w:t>
      </w:r>
    </w:p>
    <w:p w:rsidR="00397A1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="00FC3ECF">
        <w:rPr>
          <w:rFonts w:ascii="Arial" w:hAnsi="Arial" w:cs="Arial"/>
          <w:sz w:val="20"/>
          <w:szCs w:val="20"/>
        </w:rPr>
        <w:t xml:space="preserve"> </w:t>
      </w:r>
    </w:p>
    <w:p w:rsidR="00460CDA" w:rsidRDefault="007D6891" w:rsidP="00460CDA">
      <w:pPr>
        <w:rPr>
          <w:rFonts w:ascii="Arial" w:hAnsi="Arial" w:cs="Arial"/>
          <w:sz w:val="20"/>
          <w:szCs w:val="20"/>
        </w:rPr>
      </w:pPr>
      <w:hyperlink r:id="rId40" w:history="1">
        <w:r w:rsidR="00152C1E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https://www.turijobs.com/es-es/ofertas-trabajo-madrid/recepcionista-hotel-travelodge-of265772?utm_campaign=DailyJobs&amp;utm_medium=get_response&amp;utm_source=email&amp;email=alumnospracticas.aidejoven@gmail.com&amp;GRContactId=qYUjT</w:t>
        </w:r>
      </w:hyperlink>
    </w:p>
    <w:p w:rsidR="00FC3ECF" w:rsidRDefault="00FC3ECF" w:rsidP="00460CDA">
      <w:pPr>
        <w:rPr>
          <w:rFonts w:ascii="Arial" w:hAnsi="Arial" w:cs="Arial"/>
          <w:sz w:val="20"/>
          <w:szCs w:val="20"/>
        </w:rPr>
      </w:pPr>
    </w:p>
    <w:p w:rsidR="00FC3ECF" w:rsidRDefault="007D6891" w:rsidP="00460CDA">
      <w:pPr>
        <w:rPr>
          <w:rFonts w:ascii="Arial" w:hAnsi="Arial" w:cs="Arial"/>
          <w:sz w:val="20"/>
          <w:szCs w:val="20"/>
        </w:rPr>
      </w:pPr>
      <w:hyperlink r:id="rId41" w:history="1">
        <w:r w:rsidR="00FC3ECF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https://www.turijobs.com/es-es/ofertas-trabajo-madrid/recepcionista-temporal-nh-collection-madrid-suecia-of265974?utm_campaign=DailyJobs&amp;utm_medium=get_response&amp;utm_source=email&amp;email=alumnospracticas.aidejoven@gmail.com&amp;GRContactId=qYUjT</w:t>
        </w:r>
      </w:hyperlink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FC3ECF" w:rsidRDefault="00FC3ECF" w:rsidP="00460CDA">
      <w:pPr>
        <w:rPr>
          <w:rFonts w:ascii="Arial" w:hAnsi="Arial" w:cs="Arial"/>
          <w:sz w:val="20"/>
          <w:szCs w:val="20"/>
        </w:rPr>
      </w:pPr>
    </w:p>
    <w:p w:rsidR="00152C1E" w:rsidRDefault="007D6891" w:rsidP="00460CDA">
      <w:pPr>
        <w:rPr>
          <w:rFonts w:ascii="Arial" w:hAnsi="Arial" w:cs="Arial"/>
          <w:sz w:val="20"/>
          <w:szCs w:val="20"/>
        </w:rPr>
      </w:pPr>
      <w:hyperlink r:id="rId42" w:history="1">
        <w:r w:rsidR="00FC3ECF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https://www.turijobs.com/es-es/ofertas-trabajo-madrid/camarero-a-de-areas-indefinido-hotel-4-madrid-of266826?utm_campaign=DailyJobs&amp;utm_medium=get_response&amp;utm_source=email&amp;email=alumnospracticas.aidejoven@gmail.com&amp;GRContactId=qYUjT</w:t>
        </w:r>
      </w:hyperlink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743887" w:rsidRDefault="007D6891" w:rsidP="00460CDA">
      <w:pPr>
        <w:rPr>
          <w:rFonts w:ascii="Arial" w:hAnsi="Arial" w:cs="Arial"/>
          <w:sz w:val="20"/>
          <w:szCs w:val="20"/>
        </w:rPr>
      </w:pPr>
      <w:hyperlink r:id="rId43" w:history="1">
        <w:r w:rsidR="00152C1E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https://www.turijobs.com/es-es/ofertas-trabajo-madrid/recepcionista-hotel-4-of267414?utm_campaign=DailyJobs&amp;utm_medium=get_response&amp;utm_source=email&amp;email=alumnospracticas.aidejoven@gmail.com&amp;GRContactId=qYUjT</w:t>
        </w:r>
      </w:hyperlink>
    </w:p>
    <w:p w:rsidR="00152C1E" w:rsidRPr="00D02D17" w:rsidRDefault="00152C1E" w:rsidP="00460CDA">
      <w:pPr>
        <w:rPr>
          <w:rFonts w:ascii="Arial" w:hAnsi="Arial" w:cs="Arial"/>
          <w:sz w:val="20"/>
          <w:szCs w:val="20"/>
        </w:rPr>
      </w:pPr>
    </w:p>
    <w:p w:rsidR="00460CDA" w:rsidRDefault="007D6891" w:rsidP="00460CDA">
      <w:hyperlink r:id="rId44" w:history="1">
        <w:r w:rsidR="00743887" w:rsidRPr="00743887">
          <w:rPr>
            <w:rStyle w:val="Hipervnculo"/>
          </w:rPr>
          <w:t>https://www.turijobs.com/es-es/ofertas-trabajo-madrid/recepcionista-of265034?utm_campaign=DailyJobs&amp;utm_medium=get_response&amp;utm_source=email&amp;email=alumnospracticas.aidejoven@gmail.com&amp;GRContactId=qYUjT</w:t>
        </w:r>
      </w:hyperlink>
    </w:p>
    <w:p w:rsidR="00743887" w:rsidRDefault="00743887" w:rsidP="00460CDA"/>
    <w:p w:rsidR="00743887" w:rsidRDefault="007D6891" w:rsidP="00460CDA">
      <w:hyperlink r:id="rId45" w:history="1">
        <w:r w:rsidR="00743887" w:rsidRPr="00331690">
          <w:rPr>
            <w:rStyle w:val="Hipervnculo"/>
          </w:rPr>
          <w:t>https://www.turijobs.com/es-es/ofertas-trabajo-alcobendas/recepcionista-de-hotel-multiservicios-of266007?utm_campaign=DailyJobs&amp;utm_medium=get_response&amp;utm_source=email&amp;email=alumnospracticas.aidejoven@gmail.com&amp;GRContactId=qYUjT</w:t>
        </w:r>
      </w:hyperlink>
    </w:p>
    <w:p w:rsidR="00743887" w:rsidRPr="00743887" w:rsidRDefault="00743887" w:rsidP="00460CDA"/>
    <w:p w:rsidR="00743887" w:rsidRDefault="007D6891" w:rsidP="00460CDA">
      <w:hyperlink r:id="rId46" w:history="1">
        <w:r w:rsidR="00FD72D1" w:rsidRPr="00FD72D1">
          <w:rPr>
            <w:rStyle w:val="Hipervnculo"/>
          </w:rPr>
          <w:t>https://www.turijobs.com/es-es/ofertas-trabajo-madrid/botones-mozo-hotel-of267916?utm_campaign=Agregadores&amp;utm_medium=cpc&amp;utm_source=jooble&amp;utm_campaign=Agregadores&amp;utm_medium=cpc&amp;utm_source=jooble&amp;utm_away=esMjA3fDI3MDIyMTY4MzY4OTkyMDI1OTV8NDU0MzE</w:t>
        </w:r>
      </w:hyperlink>
    </w:p>
    <w:p w:rsidR="00FD72D1" w:rsidRDefault="00FD72D1" w:rsidP="00460CDA"/>
    <w:p w:rsidR="00FD72D1" w:rsidRDefault="007D6891" w:rsidP="00460CDA">
      <w:hyperlink r:id="rId47" w:history="1">
        <w:r w:rsidR="00FD72D1" w:rsidRPr="00331690">
          <w:rPr>
            <w:rStyle w:val="Hipervnculo"/>
          </w:rPr>
          <w:t>https://www.turijobs.com/es-es/ofertas-trabajo-madrid/guest-experience-hotel-vp-plaza-de-espana-design-of267776?utm_campaign=Agregadores&amp;utm_medium=cpc&amp;utm_source=jooble&amp;utm_campaign=Agregadores&amp;utm_medium=cpc&amp;utm_source=jooble&amp;utm_away=esMjA3fDQ4MjQ0NzE5NTkwMjA0MjAyOTh8NDU0MzE</w:t>
        </w:r>
      </w:hyperlink>
    </w:p>
    <w:p w:rsidR="00FD72D1" w:rsidRPr="00FD72D1" w:rsidRDefault="00FD72D1" w:rsidP="00460CDA"/>
    <w:p w:rsidR="00FD72D1" w:rsidRPr="00FD341C" w:rsidRDefault="007D6891" w:rsidP="00460CDA">
      <w:hyperlink r:id="rId48" w:history="1">
        <w:r w:rsidR="00BC7B94" w:rsidRPr="00FD341C">
          <w:rPr>
            <w:rStyle w:val="Hipervnculo"/>
          </w:rPr>
          <w:t>https://www.turijobs.com/es-es/ofertas-trabajo-madrid/atencion-al-cliente-y-eventos-indefinido-madrid-of264986?utm_source=bebee&amp;utm_medium=cpc&amp;utm_campaign=jobs</w:t>
        </w:r>
      </w:hyperlink>
    </w:p>
    <w:p w:rsidR="00BC7B94" w:rsidRDefault="00FD341C" w:rsidP="00460CDA">
      <w:r>
        <w:t>´</w:t>
      </w:r>
    </w:p>
    <w:p w:rsidR="00FD341C" w:rsidRDefault="007D6891" w:rsidP="00460CDA">
      <w:hyperlink r:id="rId49" w:history="1">
        <w:r w:rsidR="00FD341C" w:rsidRPr="00331690">
          <w:rPr>
            <w:rStyle w:val="Hipervnculo"/>
          </w:rPr>
          <w:t>https://www.pagepersonnel.es/job-detail/recepcionista-temporal-baja-de-maternidad/ref/jn-052024-6428533?utm_source=bebee&amp;utm_medium=cpc&amp;utm_campaign=jobs</w:t>
        </w:r>
      </w:hyperlink>
    </w:p>
    <w:p w:rsidR="00FD341C" w:rsidRDefault="00FD341C" w:rsidP="00460CDA"/>
    <w:p w:rsidR="00FD341C" w:rsidRDefault="007D6891" w:rsidP="00460CDA">
      <w:hyperlink r:id="rId50" w:history="1">
        <w:r w:rsidR="00FD341C" w:rsidRPr="00331690">
          <w:rPr>
            <w:rStyle w:val="Hipervnculo"/>
          </w:rPr>
          <w:t>https://www.wijobs.es/ca/ofertes-d-ocupacio/hotel-orfila-relais-chateaux/recepcionista-nocturno/3ba09b71-f4bf-4c5a-9f63-dbf2dc3c3a32?utm_source=bebee&amp;utm_medium=cpc&amp;utm_campaign=jobs</w:t>
        </w:r>
      </w:hyperlink>
    </w:p>
    <w:p w:rsidR="00FD341C" w:rsidRDefault="00FD341C" w:rsidP="00460CDA"/>
    <w:p w:rsidR="00FD341C" w:rsidRDefault="007D6891" w:rsidP="00460CDA">
      <w:hyperlink r:id="rId51" w:history="1">
        <w:r w:rsidR="00FD341C" w:rsidRPr="00331690">
          <w:rPr>
            <w:rStyle w:val="Hipervnculo"/>
          </w:rPr>
          <w:t>https://es.bebee.com/job/3251186272-site-trabajo.org_843abadce9a89c15af6e7dd626321305?utm_feed=site-trabajo.org&amp;sid=4k664c7c3f896cc&amp;site=trabajo.org&amp;sd=dGVybSUzRFNlY3JldGFyaWElMkZvK1JlY2VwY2lvbmlzdGErRXNjdWVsYStkZStJbmdsZXMrZW4rTGFzJTI2bG9jYXRpb24lM0RNYWRyaWQ=&amp;utm_source=partners&amp;utm_medium=cpc&amp;utm_campaign=BFS_web_TO_trabajo.org</w:t>
        </w:r>
      </w:hyperlink>
    </w:p>
    <w:p w:rsidR="00FD341C" w:rsidRDefault="00FD341C" w:rsidP="00460CDA"/>
    <w:p w:rsidR="00FD341C" w:rsidRDefault="007D6891" w:rsidP="00460CDA">
      <w:hyperlink r:id="rId52" w:history="1">
        <w:r w:rsidR="00FD341C" w:rsidRPr="00331690">
          <w:rPr>
            <w:rStyle w:val="Hipervnculo"/>
          </w:rPr>
          <w:t>https://es.bebee.com/job/3251186272-site-trabajo.org_b751a0292e1eecb228329fd40282af0c?utm_feed=site-trabajo.org&amp;sid=4k664c7c3f896cc&amp;site=trabajo.org&amp;sd=dGVybSUzRFNlY3JldGFyaWErQWRtaW5pc3RyYXRpdmErUmVjZXBjaW9uaXN0YSUyNmxvY2F0aW9uJTNETWFkcmlk&amp;utm_source=partners&amp;utm_medium=cpc&amp;utm_campaign=BFS_web_TO_trabajo.org</w:t>
        </w:r>
      </w:hyperlink>
    </w:p>
    <w:p w:rsidR="00FD341C" w:rsidRDefault="00FD341C" w:rsidP="00460CDA"/>
    <w:p w:rsidR="00FD341C" w:rsidRDefault="007D6891" w:rsidP="00460CDA">
      <w:hyperlink r:id="rId53" w:history="1">
        <w:r w:rsidR="00FD341C" w:rsidRPr="00331690">
          <w:rPr>
            <w:rStyle w:val="Hipervnculo"/>
          </w:rPr>
          <w:t>https://es.bebee.com/job/3251186272-site-trabajo.org_d1ffa04d4baf1b6f0bc33fa947ec6a74?utm_feed=site-trabajo.org&amp;sid=3O664c7c3f9d5d7&amp;site=trabajo.org&amp;sd=dGVybSUzRFNlY3JldGFyaWErJTJGK1JlY2VwY2lvbmlzdGErMjBob3JhcyUyNmxvY2F0aW9uJTNETWFkcmlk&amp;utm_source=partners&amp;utm_medium=cpc&amp;utm_campaign=BFS_web_TO_trabajo.org</w:t>
        </w:r>
      </w:hyperlink>
    </w:p>
    <w:p w:rsidR="00152C1E" w:rsidRDefault="00152C1E" w:rsidP="00460CDA"/>
    <w:p w:rsidR="00152C1E" w:rsidRDefault="00152C1E" w:rsidP="00460CDA"/>
    <w:p w:rsidR="00152C1E" w:rsidRDefault="00152C1E" w:rsidP="00460CDA"/>
    <w:p w:rsidR="00152C1E" w:rsidRDefault="00152C1E" w:rsidP="00460CDA"/>
    <w:p w:rsidR="00152C1E" w:rsidRDefault="00152C1E" w:rsidP="00460CDA"/>
    <w:p w:rsidR="00D5039B" w:rsidRDefault="00D5039B" w:rsidP="00460CDA"/>
    <w:p w:rsidR="00D5039B" w:rsidRDefault="00D5039B" w:rsidP="00460CDA"/>
    <w:p w:rsidR="00152C1E" w:rsidRDefault="00D5039B" w:rsidP="00460CDA">
      <w:hyperlink r:id="rId54" w:history="1">
        <w:r w:rsidRPr="00FC1B19">
          <w:rPr>
            <w:rStyle w:val="Hipervnculo"/>
          </w:rPr>
          <w:t>https://es.bebee.com/job/03c52720e9c6d90d9f8d319444b22c5e?utm_source=bebee.com&amp;utm_medium=email&amp;utm_campaign=alert_instant&amp;sd=dGVybT1SZWNlcGNpb25pc3RhK0hvdGVsKzQmbG9jYXRpb249TWFkcmlk&amp;m=YWx1bW5vc3ByYWN0aWNhcy5haWRlam92ZW5AZ21haWwuY29t</w:t>
        </w:r>
      </w:hyperlink>
    </w:p>
    <w:p w:rsidR="00152C1E" w:rsidRDefault="00152C1E" w:rsidP="00460CDA"/>
    <w:p w:rsidR="00965DFD" w:rsidRDefault="007D6891" w:rsidP="00460CDA">
      <w:hyperlink r:id="rId55" w:history="1">
        <w:r w:rsidR="00152C1E" w:rsidRPr="00331690">
          <w:rPr>
            <w:rStyle w:val="Hipervnculo"/>
          </w:rPr>
          <w:t>https://es.bebee.com/job/cb10efb3bad9b0f995dcf931a5f3de6c?utm_source=bebee.com&amp;utm_medium=email&amp;utm_campaign=alert_instant&amp;sd=dGVybT1MaWZlc3R5bGUrRnJvbnQrRGVzaytBZ2VudCZsb2NhdGlvbj1NYWRyaWQ=&amp;m=YWx1bW5vc3ByYWN0aWNhcy5haWRlam92ZW5AZ21haWwuY29t</w:t>
        </w:r>
      </w:hyperlink>
    </w:p>
    <w:p w:rsidR="00965DFD" w:rsidRDefault="00965DFD" w:rsidP="00460CDA"/>
    <w:p w:rsidR="00965DFD" w:rsidRDefault="007D6891" w:rsidP="00460CDA">
      <w:hyperlink r:id="rId56" w:history="1">
        <w:r w:rsidR="00965DFD" w:rsidRPr="00331690">
          <w:rPr>
            <w:rStyle w:val="Hipervnculo"/>
          </w:rPr>
          <w:t>https://es.bebee.com/job/626fc80f02e00a3af6ca2307936c70c9?utm_source=bebee.com&amp;utm_medium=email&amp;utm_campaign=alert_instant&amp;sd=dGVybT1VcmdlLitSZWNlcGNpb25pc3RhK2RlK0Fsb2phbWllbnRvcytUdXIlQzMlQURzdGljb3MmbG9jYXRpb249TWFkcmlk&amp;m=YWx1bW5vc3ByYWN0aWNhcy5haWRlam92ZW5AZ21haWwuY29t</w:t>
        </w:r>
      </w:hyperlink>
    </w:p>
    <w:p w:rsidR="00965DFD" w:rsidRDefault="00965DFD" w:rsidP="00460CDA"/>
    <w:p w:rsidR="00965DFD" w:rsidRDefault="007D6891" w:rsidP="00460CDA">
      <w:hyperlink r:id="rId57" w:history="1">
        <w:r w:rsidR="00965DFD" w:rsidRPr="00331690">
          <w:rPr>
            <w:rStyle w:val="Hipervnculo"/>
          </w:rPr>
          <w:t>https://es.bebee.com/job/401d04c1899ffc4fb58cedbcfb986b1e?utm_source=bebee.com&amp;utm_medium=email&amp;utm_campaign=alert_instant&amp;sd=dGVybT1Cb3RvbmVzK2VuKytlbitNYWRyaWQmbG9jYXRpb249TWFkcmlk&amp;m=YWx1bW5vc3ByYWN0aWNhcy5haWRlam92ZW5AZ21haWwuY29t</w:t>
        </w:r>
      </w:hyperlink>
    </w:p>
    <w:p w:rsidR="00965DFD" w:rsidRDefault="00965DFD" w:rsidP="00460CDA"/>
    <w:p w:rsidR="00965DFD" w:rsidRDefault="007D6891" w:rsidP="00460CDA">
      <w:hyperlink r:id="rId58" w:history="1">
        <w:r w:rsidR="00965DFD" w:rsidRPr="00331690">
          <w:rPr>
            <w:rStyle w:val="Hipervnculo"/>
          </w:rPr>
          <w:t>https://es.bebee.com/job/af31f2d6f27f1f7970544acc31daaafe?utm_source=bebee.com&amp;utm_medium=email&amp;utm_campaign=alert_instant&amp;sd=dGVybT1SZWNlcGNpb25pc3RhK2RlK0hvdGVsZXMmbG9jYXRpb249TWFkcmlk&amp;m=YWx1bW5vc3ByYWN0aWNhcy5haWRlam92ZW5AZ21haWwuY29t</w:t>
        </w:r>
      </w:hyperlink>
    </w:p>
    <w:p w:rsidR="00965DFD" w:rsidRDefault="00965DFD" w:rsidP="00460CDA"/>
    <w:p w:rsidR="00FD341C" w:rsidRDefault="007D6891" w:rsidP="00460CDA">
      <w:hyperlink r:id="rId59" w:history="1">
        <w:r w:rsidR="00965DFD" w:rsidRPr="00331690">
          <w:rPr>
            <w:rStyle w:val="Hipervnculo"/>
          </w:rPr>
          <w:t>https://es.bebee.com/job/84d549fa51b00022cfdb31c092981684?utm_source=bebee.com&amp;utm_medium=email&amp;utm_campaign=alert_instant&amp;sd=dGVybT1SZWNlcGNpb25pc3RhK2RpYSZsb2NhdGlvbj1NYWRyaWQ=&amp;m=YWx1bW5vc3ByYWN0aWNhcy5haWRlam92ZW5AZ21haWwuY29t</w:t>
        </w:r>
      </w:hyperlink>
    </w:p>
    <w:p w:rsidR="00965DFD" w:rsidRDefault="00965DFD" w:rsidP="00460CDA"/>
    <w:p w:rsidR="00965DFD" w:rsidRDefault="007D6891" w:rsidP="00460CDA">
      <w:hyperlink r:id="rId60" w:history="1">
        <w:r w:rsidR="00965DFD" w:rsidRPr="00331690">
          <w:rPr>
            <w:rStyle w:val="Hipervnculo"/>
          </w:rPr>
          <w:t>https://es.bebee.com/job/c31f4e0aa6c588fdaee464676653bb85?utm_source=bebee.com&amp;utm_medium=email&amp;utm_campaign=alert_instant&amp;sd=dGVybT1SZWNlcGNpb25pc3RhcytDZW50cm8rZGUrTWF5b3JlcyZsb2NhdGlvbj1BbGNvYmVuZGFz&amp;m=YWx1bW5vc3ByYWN0aWNhcy5haWRlam92ZW5AZ21haWwuY29t</w:t>
        </w:r>
      </w:hyperlink>
    </w:p>
    <w:p w:rsidR="00965DFD" w:rsidRDefault="00965DFD" w:rsidP="00460CDA"/>
    <w:p w:rsidR="00965DFD" w:rsidRPr="00FD341C" w:rsidRDefault="00965DFD" w:rsidP="00460CDA"/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TELEOPERADOR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bookmarkStart w:id="1" w:name="_Hlk167371087"/>
      <w:r w:rsidRPr="00D02D17">
        <w:rPr>
          <w:rFonts w:ascii="Arial" w:hAnsi="Arial" w:cs="Arial"/>
          <w:sz w:val="20"/>
          <w:szCs w:val="20"/>
        </w:rPr>
        <w:t xml:space="preserve">Enlace: </w:t>
      </w:r>
    </w:p>
    <w:bookmarkEnd w:id="1"/>
    <w:p w:rsidR="00743887" w:rsidRDefault="00743887" w:rsidP="00460CDA">
      <w:pPr>
        <w:rPr>
          <w:rFonts w:ascii="Arial" w:hAnsi="Arial" w:cs="Arial"/>
          <w:sz w:val="20"/>
          <w:szCs w:val="20"/>
        </w:rPr>
      </w:pPr>
    </w:p>
    <w:p w:rsidR="00D6746F" w:rsidRDefault="007D6891" w:rsidP="00460CDA">
      <w:pPr>
        <w:rPr>
          <w:rFonts w:ascii="Arial" w:hAnsi="Arial" w:cs="Arial"/>
          <w:sz w:val="20"/>
          <w:szCs w:val="20"/>
        </w:rPr>
      </w:pPr>
      <w:hyperlink r:id="rId61" w:history="1">
        <w:r w:rsidR="00D6746F" w:rsidRPr="00331690">
          <w:rPr>
            <w:rStyle w:val="Hipervnculo"/>
            <w:rFonts w:ascii="Arial" w:hAnsi="Arial" w:cs="Arial"/>
            <w:sz w:val="20"/>
            <w:szCs w:val="20"/>
          </w:rPr>
          <w:t>https://www.iberempleos.es/oferta-empleo/valencia/teleoperadora-comercial-7538357</w:t>
        </w:r>
      </w:hyperlink>
    </w:p>
    <w:p w:rsidR="00D6746F" w:rsidRDefault="00D6746F" w:rsidP="00460CDA">
      <w:pPr>
        <w:rPr>
          <w:rFonts w:ascii="Arial" w:hAnsi="Arial" w:cs="Arial"/>
          <w:sz w:val="20"/>
          <w:szCs w:val="20"/>
        </w:rPr>
      </w:pPr>
    </w:p>
    <w:p w:rsidR="00743887" w:rsidRDefault="007D6891" w:rsidP="00460CDA">
      <w:pPr>
        <w:rPr>
          <w:rFonts w:ascii="Arial" w:hAnsi="Arial" w:cs="Arial"/>
          <w:sz w:val="20"/>
          <w:szCs w:val="20"/>
        </w:rPr>
      </w:pPr>
      <w:hyperlink r:id="rId62" w:history="1">
        <w:r w:rsidR="00D6746F" w:rsidRPr="00331690">
          <w:rPr>
            <w:rStyle w:val="Hipervnculo"/>
            <w:rFonts w:ascii="Arial" w:hAnsi="Arial" w:cs="Arial"/>
            <w:sz w:val="20"/>
            <w:szCs w:val="20"/>
          </w:rPr>
          <w:t>https://www.iberempleos.es/oferta-empleo/torrejon-de-ardoz/teleoperadora-sector-banca-30h-lv-7538336</w:t>
        </w:r>
      </w:hyperlink>
    </w:p>
    <w:p w:rsidR="00D6746F" w:rsidRPr="00D02D17" w:rsidRDefault="00D6746F" w:rsidP="00460CDA">
      <w:pPr>
        <w:rPr>
          <w:rFonts w:ascii="Arial" w:hAnsi="Arial" w:cs="Arial"/>
          <w:sz w:val="20"/>
          <w:szCs w:val="20"/>
        </w:rPr>
      </w:pPr>
    </w:p>
    <w:p w:rsidR="00460CDA" w:rsidRDefault="007D6891" w:rsidP="00460CDA">
      <w:pPr>
        <w:rPr>
          <w:rFonts w:ascii="Arial" w:hAnsi="Arial" w:cs="Arial"/>
          <w:sz w:val="20"/>
          <w:szCs w:val="20"/>
        </w:rPr>
      </w:pPr>
      <w:hyperlink r:id="rId63" w:history="1">
        <w:r w:rsidR="00D6746F" w:rsidRPr="00331690">
          <w:rPr>
            <w:rStyle w:val="Hipervnculo"/>
            <w:rFonts w:ascii="Arial" w:hAnsi="Arial" w:cs="Arial"/>
            <w:sz w:val="20"/>
            <w:szCs w:val="20"/>
          </w:rPr>
          <w:t>https://www.iberempleos.es/oferta-empleo/torrejon-de-ardoz/coordinadora-teleoperadores-empresas-estable-7538258</w:t>
        </w:r>
      </w:hyperlink>
    </w:p>
    <w:p w:rsidR="00D6746F" w:rsidRDefault="00D6746F" w:rsidP="00460CDA">
      <w:pPr>
        <w:rPr>
          <w:rFonts w:ascii="Arial" w:hAnsi="Arial" w:cs="Arial"/>
          <w:sz w:val="20"/>
          <w:szCs w:val="20"/>
        </w:rPr>
      </w:pPr>
    </w:p>
    <w:p w:rsidR="00D6746F" w:rsidRDefault="007D6891" w:rsidP="00460CDA">
      <w:pPr>
        <w:rPr>
          <w:rFonts w:ascii="Arial" w:hAnsi="Arial" w:cs="Arial"/>
          <w:sz w:val="20"/>
          <w:szCs w:val="20"/>
        </w:rPr>
      </w:pPr>
      <w:hyperlink r:id="rId64" w:history="1">
        <w:r w:rsidR="00D6746F" w:rsidRPr="00331690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https://www.iberempleos.es/oferta-empleo/madrid/teleoperadora-depcomercial-seguros-7538200</w:t>
        </w:r>
      </w:hyperlink>
    </w:p>
    <w:p w:rsidR="00D6746F" w:rsidRDefault="00D6746F" w:rsidP="00460CDA">
      <w:pPr>
        <w:rPr>
          <w:rFonts w:ascii="Arial" w:hAnsi="Arial" w:cs="Arial"/>
          <w:sz w:val="20"/>
          <w:szCs w:val="20"/>
        </w:rPr>
      </w:pPr>
    </w:p>
    <w:p w:rsidR="00D6746F" w:rsidRDefault="007D6891" w:rsidP="002269DF">
      <w:pPr>
        <w:rPr>
          <w:rFonts w:ascii="Arial" w:hAnsi="Arial" w:cs="Arial"/>
          <w:sz w:val="20"/>
          <w:szCs w:val="20"/>
        </w:rPr>
      </w:pPr>
      <w:hyperlink r:id="rId65" w:history="1">
        <w:r w:rsidR="002269DF" w:rsidRPr="00331690">
          <w:rPr>
            <w:rStyle w:val="Hipervnculo"/>
            <w:rFonts w:ascii="Arial" w:hAnsi="Arial" w:cs="Arial"/>
            <w:sz w:val="20"/>
            <w:szCs w:val="20"/>
          </w:rPr>
          <w:t>https://jobs.eurofirms.com/es/es/rivas-vaciamadrid/teleoperador--a-atencion-al-cliente-sector-bancario-164-008666</w:t>
        </w:r>
      </w:hyperlink>
    </w:p>
    <w:p w:rsidR="002269DF" w:rsidRDefault="002269DF" w:rsidP="002269DF">
      <w:pPr>
        <w:rPr>
          <w:rFonts w:ascii="Arial" w:hAnsi="Arial" w:cs="Arial"/>
          <w:sz w:val="20"/>
          <w:szCs w:val="20"/>
        </w:rPr>
      </w:pPr>
    </w:p>
    <w:p w:rsidR="00D6746F" w:rsidRDefault="007D6891" w:rsidP="00460CDA">
      <w:pPr>
        <w:rPr>
          <w:rFonts w:ascii="Arial" w:hAnsi="Arial" w:cs="Arial"/>
          <w:sz w:val="20"/>
          <w:szCs w:val="20"/>
        </w:rPr>
      </w:pPr>
      <w:hyperlink r:id="rId66" w:history="1">
        <w:r w:rsidR="002269DF" w:rsidRPr="00331690">
          <w:rPr>
            <w:rStyle w:val="Hipervnculo"/>
            <w:rFonts w:ascii="Arial" w:hAnsi="Arial" w:cs="Arial"/>
            <w:sz w:val="20"/>
            <w:szCs w:val="20"/>
          </w:rPr>
          <w:t>https://es.bebee.com/job/5341968702-apij-api.bfs.bebee.campaign_aff2068d3345510c7de343c8bb39e7e1?utm_feed=apij-api.bfs.bebee.campaign&amp;sid=au664c7ab6a6157&amp;site=api.bfs.bebee.campaign&amp;sd=dGVybSUzRFRlbGVvcGVyYWRvciUyRmErYXRlbmNpJUMzJUIzbithbCtjbGllbnRlJTI2bG9jYXRpb24lM0RNQURSSUQ%3D&amp;utm_source=partners&amp;utm_medium=email&amp;utm_campaign=BFS_email_beBee_api.bfs.bebee.campaign&amp;m=YWx1bW5vc3ByYWN0aWNhcy5haWRlam92ZW5AZ21haWwuY29t</w:t>
        </w:r>
      </w:hyperlink>
    </w:p>
    <w:p w:rsidR="002269DF" w:rsidRDefault="002269DF" w:rsidP="00460CDA">
      <w:pPr>
        <w:rPr>
          <w:rFonts w:ascii="Arial" w:hAnsi="Arial" w:cs="Arial"/>
          <w:sz w:val="20"/>
          <w:szCs w:val="20"/>
        </w:rPr>
      </w:pPr>
    </w:p>
    <w:p w:rsidR="002269DF" w:rsidRDefault="007D6891" w:rsidP="00460CDA">
      <w:pPr>
        <w:rPr>
          <w:rFonts w:ascii="Arial" w:hAnsi="Arial" w:cs="Arial"/>
          <w:sz w:val="20"/>
          <w:szCs w:val="20"/>
        </w:rPr>
      </w:pPr>
      <w:hyperlink r:id="rId67" w:history="1">
        <w:r w:rsidR="002269DF" w:rsidRPr="00331690">
          <w:rPr>
            <w:rStyle w:val="Hipervnculo"/>
            <w:rFonts w:ascii="Arial" w:hAnsi="Arial" w:cs="Arial"/>
            <w:sz w:val="20"/>
            <w:szCs w:val="20"/>
          </w:rPr>
          <w:t>https://jobs.eurofirms.com/es/es/madrid/teleoperador-a-atencion-al-cliente-164-008713</w:t>
        </w:r>
      </w:hyperlink>
    </w:p>
    <w:p w:rsidR="002269DF" w:rsidRDefault="002269DF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D5039B" w:rsidRDefault="00D5039B" w:rsidP="00460CDA">
      <w:pPr>
        <w:rPr>
          <w:rFonts w:ascii="Arial" w:hAnsi="Arial" w:cs="Arial"/>
          <w:sz w:val="20"/>
          <w:szCs w:val="20"/>
        </w:rPr>
      </w:pPr>
    </w:p>
    <w:p w:rsidR="002269DF" w:rsidRDefault="00D5039B" w:rsidP="00460CDA">
      <w:pPr>
        <w:rPr>
          <w:rFonts w:ascii="Arial" w:hAnsi="Arial" w:cs="Arial"/>
          <w:sz w:val="20"/>
          <w:szCs w:val="20"/>
        </w:rPr>
      </w:pPr>
      <w:hyperlink r:id="rId68" w:history="1">
        <w:r w:rsidRPr="00FC1B19">
          <w:rPr>
            <w:rStyle w:val="Hipervnculo"/>
            <w:rFonts w:ascii="Arial" w:hAnsi="Arial" w:cs="Arial"/>
            <w:sz w:val="20"/>
            <w:szCs w:val="20"/>
          </w:rPr>
          <w:t>https://es.bebee.com/job/3251186272-apij-jobsforemails_aff2068d3345510c7de343c8bb39e7e1?utm_feed=apij-jobsforemails&amp;sid=kp664c7ab58e3e6&amp;site=jobsforemails&amp;sd=dGVybSUzRFRlbGVvcGVyYWRvciUyRmErYXRlbmNpJUMzJUIzbithbCtjbGllbnRlJTI2bG9jYXRpb24lM0RNQURSSUQ%3D&amp;utm_source=partners&amp;utm_medium=email&amp;utm_campaign=BFS_email_TO_jobsforemails&amp;m=YWx1bW5vc3ByYWN0aWNhcy5haWRlam92ZW5AZ21haWwuY29t</w:t>
        </w:r>
      </w:hyperlink>
    </w:p>
    <w:p w:rsidR="00397A1A" w:rsidRDefault="00397A1A" w:rsidP="00460CDA">
      <w:pPr>
        <w:rPr>
          <w:rFonts w:ascii="Arial" w:hAnsi="Arial" w:cs="Arial"/>
          <w:b/>
          <w:sz w:val="20"/>
          <w:szCs w:val="20"/>
        </w:rPr>
      </w:pPr>
    </w:p>
    <w:p w:rsidR="00460CDA" w:rsidRPr="00743887" w:rsidRDefault="00743887" w:rsidP="00460CDA">
      <w:pPr>
        <w:rPr>
          <w:rFonts w:ascii="Arial" w:hAnsi="Arial" w:cs="Arial"/>
          <w:b/>
          <w:sz w:val="20"/>
          <w:szCs w:val="20"/>
        </w:rPr>
      </w:pPr>
      <w:r w:rsidRPr="00743887">
        <w:rPr>
          <w:rFonts w:ascii="Arial" w:hAnsi="Arial" w:cs="Arial"/>
          <w:b/>
          <w:sz w:val="20"/>
          <w:szCs w:val="20"/>
        </w:rPr>
        <w:t>SUBGOBERNANTE/A</w:t>
      </w:r>
      <w:r>
        <w:rPr>
          <w:rFonts w:ascii="Arial" w:hAnsi="Arial" w:cs="Arial"/>
          <w:b/>
          <w:sz w:val="20"/>
          <w:szCs w:val="20"/>
        </w:rPr>
        <w:t xml:space="preserve"> EN HOTEL</w:t>
      </w:r>
      <w:r w:rsidRPr="00743887">
        <w:rPr>
          <w:rFonts w:ascii="Arial" w:hAnsi="Arial" w:cs="Arial"/>
          <w:b/>
          <w:sz w:val="20"/>
          <w:szCs w:val="20"/>
        </w:rPr>
        <w:t>:</w:t>
      </w:r>
    </w:p>
    <w:p w:rsidR="00743887" w:rsidRDefault="00743887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743887" w:rsidRDefault="007D6891" w:rsidP="00460CDA">
      <w:pPr>
        <w:rPr>
          <w:rFonts w:ascii="Arial" w:hAnsi="Arial" w:cs="Arial"/>
          <w:sz w:val="20"/>
          <w:szCs w:val="20"/>
        </w:rPr>
      </w:pPr>
      <w:hyperlink r:id="rId69" w:history="1">
        <w:r w:rsidR="00743887" w:rsidRPr="00331690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https://www.turijobs.com/es-es/ofertas-trabajo-madrid/subgobernante-a-of268600?utm_campaign=DailyJobs&amp;utm_medium=get_response&amp;utm_source=email&amp;email=alumnospracticas.aidejoven@gmail.com&amp;GRContactId=qYUjT</w:t>
        </w:r>
      </w:hyperlink>
    </w:p>
    <w:p w:rsidR="0002068D" w:rsidRPr="0002068D" w:rsidRDefault="0002068D" w:rsidP="00460CDA">
      <w:pPr>
        <w:rPr>
          <w:rFonts w:ascii="Arial" w:hAnsi="Arial" w:cs="Arial"/>
          <w:b/>
          <w:sz w:val="20"/>
          <w:szCs w:val="20"/>
        </w:rPr>
      </w:pPr>
    </w:p>
    <w:p w:rsidR="0002068D" w:rsidRPr="0002068D" w:rsidRDefault="0002068D" w:rsidP="00460CDA">
      <w:pPr>
        <w:rPr>
          <w:rFonts w:ascii="Arial" w:hAnsi="Arial" w:cs="Arial"/>
          <w:b/>
          <w:sz w:val="20"/>
          <w:szCs w:val="20"/>
        </w:rPr>
      </w:pPr>
      <w:r w:rsidRPr="0002068D">
        <w:rPr>
          <w:rFonts w:ascii="Arial" w:hAnsi="Arial" w:cs="Arial"/>
          <w:b/>
          <w:sz w:val="20"/>
          <w:szCs w:val="20"/>
        </w:rPr>
        <w:t>CAJERO/A SUPERMERCADO</w:t>
      </w:r>
    </w:p>
    <w:p w:rsidR="0002068D" w:rsidRDefault="0002068D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Enlace: </w:t>
      </w:r>
      <w:hyperlink r:id="rId70" w:history="1">
        <w:r w:rsidRPr="00331690">
          <w:rPr>
            <w:rStyle w:val="Hipervnculo"/>
            <w:rFonts w:ascii="Arial" w:hAnsi="Arial" w:cs="Arial"/>
            <w:sz w:val="20"/>
            <w:szCs w:val="20"/>
          </w:rPr>
          <w:t>https://es.indeed.com/viewjob?jk=ed8f8f0592b3474c&amp;tk=1hud2bi05jv66800&amp;from=iiqccs&amp;advn=8040479391618830&amp;a</w:t>
        </w:r>
        <w:bookmarkStart w:id="2" w:name="_GoBack"/>
        <w:bookmarkEnd w:id="2"/>
        <w:r w:rsidRPr="00331690">
          <w:rPr>
            <w:rStyle w:val="Hipervnculo"/>
            <w:rFonts w:ascii="Arial" w:hAnsi="Arial" w:cs="Arial"/>
            <w:sz w:val="20"/>
            <w:szCs w:val="20"/>
          </w:rPr>
          <w:t>did=423158030&amp;ad=-6NYlbfkN0DuShZFrBBwuUx2lryBk29dyLhub_QW7mmKdyA2NeWrtXPotrUQbzO4R0RIMWLTKp5KaG3_52EV8yH6AC2ulYkIvyCTbO85CkXR4uuNpppELrP0ERM5WoEy1hcjueQCgFXLcPmVnKiz_X76uSsM4aJJzmHaRkzWT-jJyOjMt2DL9Shtr_RP9GV9mfXJZDqrB2G_5sZGmrAFqnLHyg-BqPMQMzpRrt8_QzbU8f7DydZyxprl_vVlUym1BfErrau_AJ-U9KY6NRgeq2SHgdaHrVZnoLDee52pt3eCjs0dc8RtP5REhvIdHFmBGt8uRmNvNZnCVk7LehFD1eJqDY65oTiPJ3HHKQM-6y7zTnpIeDZxO7gm-Q1YhrrPl2KQOv44uLnBnawqHD3TFqbwv2OVSDzo1NRHU6bQihvLrOnzOBCkUCZS6C9sh1rEo5uSzP-38LjhjK6lKPNDm_0mLqzyTgs4PmVEehXyNPfjMie3YXZWeA9dOOZOQh9AE40tTh8mMJo%3D&amp;sjdu=I0CuUoRmyUf1ofUV6nVRdSK50P1pPVtaaNZqBnBeMUo6yPL9n9nXwa0_U68uGylrrePruOrr8CVQvriS25owsXKUjBnbv0UKnApPzutGcXl7ue-LQ3HlRSpBgbE8bEo2KhpJZTp1VuQxTZDMB3yVLAwVLWtwvWoL7uELEKkgVWiQL3yVIg5-pqohPXKsdaWYnECFQh4WBHnk9GDIHjL9PGpKfIg7uiXQu_m4VhA6TCQ&amp;acatk=1hud2bi7riend802&amp;pub=df9c41cc4db8de5bbe6faf68f767cb42&amp;camk=4HOcmqOLYrCmUMQij-8hjA%3D%3D&amp;xkcb=SoC16_M3ANMhnLQIzB0KbzkdCdPP&amp;xpse=SoBr6_I3ANMhnLQIzB0JbzkdCdPP&amp;xfps=196bed5a-8d79-4548-aa04-92bb30448a5f</w:t>
        </w:r>
      </w:hyperlink>
    </w:p>
    <w:p w:rsidR="0002068D" w:rsidRDefault="0002068D" w:rsidP="00460CDA">
      <w:pPr>
        <w:rPr>
          <w:rFonts w:ascii="Arial" w:hAnsi="Arial" w:cs="Arial"/>
          <w:sz w:val="20"/>
          <w:szCs w:val="20"/>
        </w:rPr>
      </w:pPr>
    </w:p>
    <w:p w:rsidR="0002068D" w:rsidRDefault="007D6891" w:rsidP="00460CDA">
      <w:pPr>
        <w:rPr>
          <w:rFonts w:ascii="Arial" w:hAnsi="Arial" w:cs="Arial"/>
          <w:sz w:val="20"/>
          <w:szCs w:val="20"/>
        </w:rPr>
      </w:pPr>
      <w:hyperlink r:id="rId71" w:history="1">
        <w:r w:rsidR="0002068D" w:rsidRPr="00331690">
          <w:rPr>
            <w:rStyle w:val="Hipervnculo"/>
            <w:rFonts w:ascii="Arial" w:hAnsi="Arial" w:cs="Arial"/>
            <w:sz w:val="20"/>
            <w:szCs w:val="20"/>
          </w:rPr>
          <w:t>https://es.indeed.com/viewjob?jk=c9f173d2be9efe8e&amp;tk=1hud2dqfljv66800&amp;from=iiqccs&amp;advn=8040479391618830&amp;adid=423157628&amp;ad=-6NYlbfkN0DuShZFrBBwuUx2lryBk29dyLhub_QW7mmKdyA2NeWrtXPotrUQbzO4S02-G7EyfJ8RRh2grVyDEAcWDlyy_8HKD59zS3TSUbTHC-UjEjBBTUvSkdKYjlvh9kpnziW7Ds-_dIvpuOb32EfCejkjjIsKcyoHA8auBWuXDQ6pKYdXJ2LAnbXLDtt6dRm8G0V5URgIOn_FmMB9YG5AjHC37FKRjrpVcUCPLN4bLdfrPrYD3Bl8u15-yQdMO8aqjA-v8hWK-UJOUT2cmzLFqI_AOYm_oCH7NBOFgWBY8qi5FGB_AieMbjkaAjV18lDOrHkF6YFz3TZljvsmByhTOyaTDFRBurr_U5sHyi9vt9CIxdVCJdWnPrF8xQL9YTg03XKGdgSMV-oR7xyy-AgBmumfMd8kz5GDJcb-hCTCUeADXhsRKddWD2p_RXgl3PvDQmVy1ClnrflDDHw4x3BDe_WXM7zP08KaM3yT5LFZQk40Y8Y0EPIxbrbZrOsp13bdczMbRwE%3D&amp;sjdu=I0CuUoRmyUf1ofUV6nVRdeaGIvDle000EKY2s3s76JV5wZYvKKrFOSc_PH32-mP7DQ34Er-yME9_j5cJtOGiSTlpvMbY4RKW8jqbdqWPMd5xjJCpRCYPxwx_2u37u5-slhjLESfPWZmB6cXhQ5eGHm4cCPuOt5ysrn0RGfDOYGS2VyeMELrzGnNTJjlRy9B8&amp;acatk=1hud2dqn829h5001&amp;pub=df9c41cc4db8de5bbe6faf68f767cb42&amp;camk=4HOcmqOLYrCi0wSlvGoihw%3D%3D&amp;xkcb=SoDV6_M3ANM4jBAGqD0IbzkdCdPP&amp;xpse=SoAY6_I3ANM4jBAGqD0PbzkdCdPP&amp;xfps=aa9c6f2c-3e81-4de0-8ec3-74dff0a3af36</w:t>
        </w:r>
      </w:hyperlink>
    </w:p>
    <w:p w:rsidR="0002068D" w:rsidRDefault="0002068D" w:rsidP="00460CDA">
      <w:pPr>
        <w:rPr>
          <w:rFonts w:ascii="Arial" w:hAnsi="Arial" w:cs="Arial"/>
          <w:sz w:val="20"/>
          <w:szCs w:val="20"/>
        </w:rPr>
      </w:pPr>
    </w:p>
    <w:p w:rsidR="0002068D" w:rsidRDefault="0002068D" w:rsidP="00460CDA">
      <w:pPr>
        <w:rPr>
          <w:rFonts w:ascii="Arial" w:hAnsi="Arial" w:cs="Arial"/>
          <w:sz w:val="20"/>
          <w:szCs w:val="20"/>
        </w:rPr>
      </w:pPr>
    </w:p>
    <w:p w:rsidR="0002068D" w:rsidRPr="00D6746F" w:rsidRDefault="00D6746F" w:rsidP="00460CDA">
      <w:pPr>
        <w:rPr>
          <w:rFonts w:ascii="Arial" w:hAnsi="Arial" w:cs="Arial"/>
          <w:b/>
          <w:sz w:val="20"/>
          <w:szCs w:val="20"/>
        </w:rPr>
      </w:pPr>
      <w:r w:rsidRPr="00D6746F">
        <w:rPr>
          <w:rFonts w:ascii="Arial" w:hAnsi="Arial" w:cs="Arial"/>
          <w:b/>
          <w:sz w:val="20"/>
          <w:szCs w:val="20"/>
        </w:rPr>
        <w:t>CONSERJE</w:t>
      </w:r>
    </w:p>
    <w:p w:rsidR="00D5039B" w:rsidRDefault="00D5039B" w:rsidP="00D5039B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D6746F" w:rsidRDefault="00D6746F" w:rsidP="00460CDA">
      <w:pPr>
        <w:rPr>
          <w:rFonts w:ascii="Arial" w:hAnsi="Arial" w:cs="Arial"/>
          <w:sz w:val="20"/>
          <w:szCs w:val="20"/>
        </w:rPr>
      </w:pPr>
    </w:p>
    <w:p w:rsidR="00D6746F" w:rsidRDefault="007D6891" w:rsidP="00460CDA">
      <w:pPr>
        <w:rPr>
          <w:rFonts w:ascii="Arial" w:hAnsi="Arial" w:cs="Arial"/>
          <w:sz w:val="20"/>
          <w:szCs w:val="20"/>
        </w:rPr>
      </w:pPr>
      <w:hyperlink r:id="rId72" w:anchor="google_vignette" w:history="1">
        <w:r w:rsidR="00FD72D1" w:rsidRPr="00331690">
          <w:rPr>
            <w:rStyle w:val="Hipervnculo"/>
            <w:rFonts w:ascii="Arial" w:hAnsi="Arial" w:cs="Arial"/>
            <w:sz w:val="20"/>
            <w:szCs w:val="20"/>
          </w:rPr>
          <w:t>https://www.domestiko.com/empleo/oferta/conserje-z62s/?utm_source=jooble&amp;utm_medium=cpc&amp;utm_campaign=todo#google_vignette</w:t>
        </w:r>
      </w:hyperlink>
    </w:p>
    <w:p w:rsidR="008C49D7" w:rsidRDefault="008C49D7" w:rsidP="00460CDA">
      <w:pPr>
        <w:rPr>
          <w:rFonts w:ascii="Arial" w:hAnsi="Arial" w:cs="Arial"/>
          <w:sz w:val="20"/>
          <w:szCs w:val="20"/>
        </w:rPr>
      </w:pPr>
    </w:p>
    <w:p w:rsidR="008C49D7" w:rsidRDefault="007D6891" w:rsidP="00460CDA">
      <w:pPr>
        <w:rPr>
          <w:rFonts w:ascii="Arial" w:hAnsi="Arial" w:cs="Arial"/>
          <w:sz w:val="20"/>
          <w:szCs w:val="20"/>
        </w:rPr>
      </w:pPr>
      <w:hyperlink r:id="rId73" w:history="1">
        <w:r w:rsidR="008C49D7" w:rsidRPr="00331690">
          <w:rPr>
            <w:rStyle w:val="Hipervnculo"/>
            <w:rFonts w:ascii="Arial" w:hAnsi="Arial" w:cs="Arial"/>
            <w:sz w:val="20"/>
            <w:szCs w:val="20"/>
          </w:rPr>
          <w:t>https://es.jooble.org/desc/-647882646930448648?ckey=conserje&amp;rgn=6274&amp;pos=5&amp;elckey=7212516885621701210&amp;p=1&amp;avi=359506731756191716&amp;jobAge=168&amp;relb=100&amp;brelb=100&amp;bscr=17273.59767397155&amp;scr=17273.59767397155&amp;aid=22516461&amp;lt=1&amp;searchTestGroup=2_2_1&amp;iid=927647754696737577</w:t>
        </w:r>
      </w:hyperlink>
    </w:p>
    <w:p w:rsidR="008C49D7" w:rsidRDefault="008C49D7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152C1E" w:rsidRDefault="00152C1E" w:rsidP="00460CDA">
      <w:pPr>
        <w:rPr>
          <w:rFonts w:ascii="Arial" w:hAnsi="Arial" w:cs="Arial"/>
          <w:sz w:val="20"/>
          <w:szCs w:val="20"/>
        </w:rPr>
      </w:pPr>
    </w:p>
    <w:p w:rsidR="00743887" w:rsidRPr="00D02D17" w:rsidRDefault="00743887" w:rsidP="00460CDA">
      <w:pPr>
        <w:rPr>
          <w:rFonts w:ascii="Arial" w:hAnsi="Arial" w:cs="Arial"/>
          <w:sz w:val="20"/>
          <w:szCs w:val="20"/>
        </w:rPr>
      </w:pPr>
    </w:p>
    <w:p w:rsidR="00C430F5" w:rsidRPr="002E64B0" w:rsidRDefault="002E64B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2E64B0">
        <w:rPr>
          <w:b/>
          <w:color w:val="000000"/>
        </w:rPr>
        <w:t>CELADOR/A</w:t>
      </w:r>
    </w:p>
    <w:p w:rsidR="00D5039B" w:rsidRDefault="00D5039B" w:rsidP="00D5039B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2E64B0" w:rsidRPr="002E64B0" w:rsidRDefault="002E64B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2E64B0" w:rsidRPr="002E64B0" w:rsidRDefault="007D689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74" w:history="1">
        <w:r w:rsidR="002E64B0" w:rsidRPr="002E64B0">
          <w:rPr>
            <w:rStyle w:val="Hipervnculo"/>
          </w:rPr>
          <w:t>https://www.jobleads.com/beta/job/e4c92d44cfbe7c9b38b2e645d9e9bde23</w:t>
        </w:r>
      </w:hyperlink>
    </w:p>
    <w:p w:rsidR="002E64B0" w:rsidRDefault="002E64B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C430F5" w:rsidRPr="002E64B0" w:rsidRDefault="002E64B0">
      <w:pPr>
        <w:rPr>
          <w:b/>
        </w:rPr>
      </w:pPr>
      <w:r w:rsidRPr="002E64B0">
        <w:rPr>
          <w:b/>
        </w:rPr>
        <w:t>AUXILIAR DE ENFERMERÍA</w:t>
      </w:r>
    </w:p>
    <w:p w:rsidR="002E64B0" w:rsidRDefault="002E64B0">
      <w:r w:rsidRPr="002E64B0">
        <w:t>Enlace</w:t>
      </w:r>
      <w:r>
        <w:t>:</w:t>
      </w:r>
    </w:p>
    <w:p w:rsidR="002E64B0" w:rsidRDefault="007D6891">
      <w:hyperlink r:id="rId75" w:history="1">
        <w:r w:rsidR="002E64B0" w:rsidRPr="00331690">
          <w:rPr>
            <w:rStyle w:val="Hipervnculo"/>
          </w:rPr>
          <w:t>https://empleo-grupoquironsalud.talentclue.com/es/node/107407877/4590</w:t>
        </w:r>
      </w:hyperlink>
    </w:p>
    <w:p w:rsidR="002E64B0" w:rsidRDefault="002E64B0"/>
    <w:p w:rsidR="002E64B0" w:rsidRDefault="007D6891">
      <w:hyperlink r:id="rId76" w:history="1">
        <w:r w:rsidR="002E64B0" w:rsidRPr="00331690">
          <w:rPr>
            <w:rStyle w:val="Hipervnculo"/>
          </w:rPr>
          <w:t>https://empleo-grupoquironsalud.talentclue.com/es/node/107414183/4590</w:t>
        </w:r>
      </w:hyperlink>
    </w:p>
    <w:p w:rsidR="002E64B0" w:rsidRDefault="002E64B0"/>
    <w:p w:rsidR="002E64B0" w:rsidRDefault="007D6891">
      <w:hyperlink r:id="rId77" w:history="1">
        <w:r w:rsidR="002E64B0" w:rsidRPr="00331690">
          <w:rPr>
            <w:rStyle w:val="Hipervnculo"/>
          </w:rPr>
          <w:t>https://empleo.domusvi.es/jobs/gerocultor-a-auxiliar-de-enfermeria-centro-residencial-domusvi-alcala-de-henares</w:t>
        </w:r>
      </w:hyperlink>
    </w:p>
    <w:p w:rsidR="002E64B0" w:rsidRDefault="002E64B0"/>
    <w:p w:rsidR="002E64B0" w:rsidRDefault="007D6891">
      <w:hyperlink r:id="rId78" w:anchor="google_vignette" w:history="1">
        <w:r w:rsidR="002E64B0" w:rsidRPr="00331690">
          <w:rPr>
            <w:rStyle w:val="Hipervnculo"/>
          </w:rPr>
          <w:t>https://www.buscojobs.com.es/auxiliar-enfermeria-consultas-externas-experiencia-en-aseguradoras-medicas-ID-268565579?utm_source=trabajo_org&amp;utm_medium=cpc&amp;utm_campaign=trabajo_org#google_vignette</w:t>
        </w:r>
      </w:hyperlink>
    </w:p>
    <w:p w:rsidR="002E64B0" w:rsidRDefault="002E64B0"/>
    <w:p w:rsidR="00CC3C85" w:rsidRDefault="007D6891">
      <w:hyperlink r:id="rId79" w:anchor="google_vignette" w:history="1">
        <w:r w:rsidR="00F317E3" w:rsidRPr="00331690">
          <w:rPr>
            <w:rStyle w:val="Hipervnculo"/>
          </w:rPr>
          <w:t>https://www.domestiko.com/empleo/oferta/auxiliar-de-enfermeria-vflp/#google_vignette</w:t>
        </w:r>
      </w:hyperlink>
    </w:p>
    <w:p w:rsidR="00F317E3" w:rsidRDefault="007D6891">
      <w:hyperlink r:id="rId80" w:history="1">
        <w:r w:rsidR="00F317E3" w:rsidRPr="00331690">
          <w:rPr>
            <w:rStyle w:val="Hipervnculo"/>
          </w:rPr>
          <w:t>https://www.trabajas.es/oferta/auxiliar-de-enfermeria-fines-de-semana-y-festivos-1449894-df2aaef2fd08058/</w:t>
        </w:r>
      </w:hyperlink>
    </w:p>
    <w:p w:rsidR="00F317E3" w:rsidRDefault="00F317E3"/>
    <w:p w:rsidR="00F317E3" w:rsidRDefault="007D6891">
      <w:hyperlink r:id="rId81" w:history="1">
        <w:r w:rsidR="00BC7B94" w:rsidRPr="00331690">
          <w:rPr>
            <w:rStyle w:val="Hipervnculo"/>
          </w:rPr>
          <w:t>https://es.talent.com/lab/q/job.php?id=331cc0ba3dfb&amp;source=bebee_bulk&amp;utm_source=partner&amp;pos=6224&amp;utm_medium=bebee_bulk&amp;cg=talent</w:t>
        </w:r>
      </w:hyperlink>
    </w:p>
    <w:p w:rsidR="00152C1E" w:rsidRDefault="00152C1E"/>
    <w:p w:rsidR="00BC7B94" w:rsidRDefault="007D6891">
      <w:hyperlink r:id="rId82" w:history="1">
        <w:r w:rsidR="00152C1E" w:rsidRPr="00331690">
          <w:rPr>
            <w:rStyle w:val="Hipervnculo"/>
          </w:rPr>
          <w:t>https://www.buscojobs.com.es/tecnico-auxiliar-de-cuidados-de-enfermeria-ID-268401482?utm_source=trabajo_org&amp;utm_medium=cpc&amp;utm_campaign=trabajo_org</w:t>
        </w:r>
      </w:hyperlink>
    </w:p>
    <w:p w:rsidR="00152C1E" w:rsidRDefault="00152C1E"/>
    <w:p w:rsidR="00CC3C85" w:rsidRPr="008C49D7" w:rsidRDefault="00B12618" w:rsidP="00B12618">
      <w:pPr>
        <w:ind w:left="720" w:hanging="720"/>
        <w:rPr>
          <w:b/>
        </w:rPr>
      </w:pPr>
      <w:r w:rsidRPr="008C49D7">
        <w:rPr>
          <w:b/>
        </w:rPr>
        <w:t>MONITOR</w:t>
      </w:r>
      <w:r w:rsidR="008C49D7">
        <w:rPr>
          <w:b/>
        </w:rPr>
        <w:t>/A</w:t>
      </w:r>
    </w:p>
    <w:p w:rsidR="00B12618" w:rsidRDefault="00B12618" w:rsidP="00B12618">
      <w:pPr>
        <w:ind w:left="720" w:hanging="720"/>
      </w:pPr>
      <w:r>
        <w:t>Enlace:</w:t>
      </w:r>
    </w:p>
    <w:p w:rsidR="00B12618" w:rsidRDefault="00B12618" w:rsidP="00B12618"/>
    <w:p w:rsidR="00B12618" w:rsidRDefault="007D6891" w:rsidP="00B12618">
      <w:hyperlink r:id="rId83" w:history="1">
        <w:r w:rsidR="00B12618" w:rsidRPr="00331690">
          <w:rPr>
            <w:rStyle w:val="Hipervnculo"/>
          </w:rPr>
          <w:t>https://es.trabajosdiarios.com/trabajo/2624420/monitores-infantiles-madrid-en-madrid?utm_source=jooble&amp;utm_medium=cpc&amp;utm_campaign=jooble-espana</w:t>
        </w:r>
      </w:hyperlink>
    </w:p>
    <w:p w:rsidR="008C49D7" w:rsidRDefault="008C49D7" w:rsidP="00B12618"/>
    <w:p w:rsidR="008C49D7" w:rsidRDefault="007D6891" w:rsidP="00B12618">
      <w:hyperlink r:id="rId84" w:history="1">
        <w:r w:rsidR="008C49D7" w:rsidRPr="00331690">
          <w:rPr>
            <w:rStyle w:val="Hipervnculo"/>
          </w:rPr>
          <w:t>https://es.jooble.org/desc/8218010860680667907?ckey=monitor+comedor+escolar&amp;rgn=6274&amp;pos=3&amp;elckey=8373833922844551241&amp;p=1&amp;avi=3738771054002564201&amp;jobAge=281&amp;relb=100&amp;brelb=110&amp;bscr=17923.3108789217&amp;scr=17923.3108789217&amp;aid=22206137&amp;lt=1&amp;searchTestGroup=2_2_1&amp;iid=-7515482113259621315</w:t>
        </w:r>
      </w:hyperlink>
    </w:p>
    <w:p w:rsidR="008C49D7" w:rsidRDefault="008C49D7" w:rsidP="008C49D7"/>
    <w:p w:rsidR="00C430F5" w:rsidRDefault="007D6891" w:rsidP="008C49D7">
      <w:hyperlink r:id="rId85" w:history="1">
        <w:r w:rsidR="008C49D7" w:rsidRPr="00331690">
          <w:rPr>
            <w:rStyle w:val="Hipervnculo"/>
          </w:rPr>
          <w:t>https://es.jooble.org/desc/2801251895834113227?ckey=monitor+comedor+escolar&amp;rgn=6274&amp;pos=4&amp;elckey=8373833922844551241&amp;p=1&amp;avi=3738771054002564201&amp;jobAge=250&amp;relb=100&amp;brelb=100&amp;bscr=17724.530271834534&amp;scr=17724.530271834534&amp;aid=22206137&amp;lt=1&amp;searchTestGroup=2_2_1&amp;iid=-5919277536308134811</w:t>
        </w:r>
      </w:hyperlink>
    </w:p>
    <w:p w:rsidR="008C49D7" w:rsidRDefault="008C49D7" w:rsidP="008C49D7">
      <w:pPr>
        <w:ind w:left="720" w:hanging="720"/>
      </w:pPr>
    </w:p>
    <w:p w:rsidR="008C49D7" w:rsidRDefault="008C49D7" w:rsidP="008C49D7">
      <w:pPr>
        <w:ind w:left="720" w:hanging="720"/>
      </w:pPr>
    </w:p>
    <w:p w:rsidR="008C49D7" w:rsidRPr="004617FD" w:rsidRDefault="004617FD" w:rsidP="008C49D7">
      <w:pPr>
        <w:ind w:left="720" w:hanging="720"/>
        <w:rPr>
          <w:b/>
        </w:rPr>
      </w:pPr>
      <w:r w:rsidRPr="004617FD">
        <w:rPr>
          <w:b/>
        </w:rPr>
        <w:t>AZAFATO/A DE EVENTOS, ATENCIÓN AL CLIENTE</w:t>
      </w:r>
    </w:p>
    <w:p w:rsidR="004617FD" w:rsidRDefault="004617FD" w:rsidP="008C49D7">
      <w:pPr>
        <w:ind w:left="720" w:hanging="720"/>
      </w:pPr>
      <w:r>
        <w:t>Enlace:</w:t>
      </w:r>
    </w:p>
    <w:p w:rsidR="004617FD" w:rsidRDefault="007D6891" w:rsidP="004617FD">
      <w:hyperlink r:id="rId86" w:history="1">
        <w:r w:rsidR="004617FD" w:rsidRPr="00331690">
          <w:rPr>
            <w:rStyle w:val="Hipervnculo"/>
          </w:rPr>
          <w:t>https://es.bebee.com/job/6616bb8df32bea69ce12696525df2865?utm_source=bebee.com&amp;utm_medium=email&amp;utm_campaign=alert_instant&amp;sd=dGVybT1BemFmYXRvJTJGYStkZStFdmVudG9zK3krQXRlbmNpJUMzJUIzbitBbCtDbGllbnRlK2NvbiZsb2NhdGlvbj1NYWRyaWQ=&amp;m=YWx1bW5vc3ByYWN0aWNhcy5haWRlam92ZW5AZ21haWwuY29t</w:t>
        </w:r>
      </w:hyperlink>
    </w:p>
    <w:p w:rsidR="004617FD" w:rsidRDefault="004617FD" w:rsidP="004617FD"/>
    <w:p w:rsidR="00152C1E" w:rsidRDefault="00152C1E" w:rsidP="004617FD"/>
    <w:p w:rsidR="00152C1E" w:rsidRDefault="00152C1E" w:rsidP="004617FD"/>
    <w:p w:rsidR="00152C1E" w:rsidRDefault="00152C1E" w:rsidP="004617FD"/>
    <w:p w:rsidR="00152C1E" w:rsidRDefault="00152C1E" w:rsidP="004617FD"/>
    <w:p w:rsidR="00152C1E" w:rsidRDefault="00152C1E" w:rsidP="004617FD"/>
    <w:p w:rsidR="00152C1E" w:rsidRDefault="00152C1E" w:rsidP="004617FD"/>
    <w:p w:rsidR="004617FD" w:rsidRDefault="007D6891" w:rsidP="004617FD">
      <w:hyperlink r:id="rId87" w:history="1">
        <w:r w:rsidR="004617FD" w:rsidRPr="00331690">
          <w:rPr>
            <w:rStyle w:val="Hipervnculo"/>
          </w:rPr>
          <w:t>https://es.bebee.com/job/93dc4e0fcb1b7646d72d8dd643436a52?utm_source=bebee.com&amp;utm_medium=email&amp;utm_campaign=alert_instant&amp;sd=dGVybT1BdGVuY2klQzMlQjNuK0FsK0NsaWVudGUmbG9jYXRpb249TWFkcmlk&amp;m=YWx1bW5vc3ByYWN0aWNhcy5haWRlam92ZW5AZ21haWwuY29t</w:t>
        </w:r>
      </w:hyperlink>
    </w:p>
    <w:p w:rsidR="004617FD" w:rsidRDefault="004617FD" w:rsidP="004617FD"/>
    <w:p w:rsidR="004617FD" w:rsidRDefault="007D6891" w:rsidP="004617FD">
      <w:hyperlink r:id="rId88" w:history="1">
        <w:r w:rsidR="004617FD" w:rsidRPr="00331690">
          <w:rPr>
            <w:rStyle w:val="Hipervnculo"/>
          </w:rPr>
          <w:t>https://es.bebee.com/job/a21bdd84b527c2eee544c8d2df28f963?utm_source=bebee.com&amp;utm_medium=email&amp;utm_campaign=alert_instant&amp;sd=dGVybT1BdGVuY2lvbitBbCtDbGllbnRlJmxvY2F0aW9uPU1hZHJpZA==&amp;m=YWx1bW5vc3ByYWN0aWNhcy5haWRlam92ZW5AZ21haWwuY29t</w:t>
        </w:r>
      </w:hyperlink>
    </w:p>
    <w:p w:rsidR="004617FD" w:rsidRDefault="004617FD" w:rsidP="004617FD"/>
    <w:p w:rsidR="006638F7" w:rsidRPr="006638F7" w:rsidRDefault="006638F7" w:rsidP="004617FD">
      <w:pPr>
        <w:rPr>
          <w:b/>
        </w:rPr>
      </w:pPr>
      <w:r w:rsidRPr="006638F7">
        <w:rPr>
          <w:b/>
        </w:rPr>
        <w:t>Con discapacidad</w:t>
      </w:r>
    </w:p>
    <w:p w:rsidR="00D5039B" w:rsidRDefault="00D5039B" w:rsidP="00D5039B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6638F7" w:rsidRDefault="006638F7" w:rsidP="004617FD"/>
    <w:p w:rsidR="006638F7" w:rsidRDefault="007D6891" w:rsidP="004617FD">
      <w:hyperlink r:id="rId89" w:history="1">
        <w:r w:rsidR="006638F7" w:rsidRPr="00331690">
          <w:rPr>
            <w:rStyle w:val="Hipervnculo"/>
          </w:rPr>
          <w:t>https://www.trabajas.es/oferta/atencion-al-cliente-sector-seguros-discapacidad-1448017-ec8062cae44bd15/</w:t>
        </w:r>
      </w:hyperlink>
    </w:p>
    <w:p w:rsidR="006638F7" w:rsidRPr="008C49D7" w:rsidRDefault="006638F7" w:rsidP="004617FD"/>
    <w:sectPr w:rsidR="006638F7" w:rsidRPr="008C49D7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6891" w:rsidRDefault="007D6891">
      <w:r>
        <w:separator/>
      </w:r>
    </w:p>
  </w:endnote>
  <w:endnote w:type="continuationSeparator" w:id="0">
    <w:p w:rsidR="007D6891" w:rsidRDefault="007D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17FD" w:rsidRDefault="004617FD">
    <w:pPr>
      <w:tabs>
        <w:tab w:val="center" w:pos="4252"/>
        <w:tab w:val="right" w:pos="8504"/>
      </w:tabs>
    </w:pPr>
  </w:p>
  <w:p w:rsidR="004617FD" w:rsidRDefault="004617FD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617FD" w:rsidRDefault="004617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-355599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0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06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0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0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617FD" w:rsidRDefault="004617FD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6891" w:rsidRDefault="007D6891">
      <w:r>
        <w:separator/>
      </w:r>
    </w:p>
  </w:footnote>
  <w:footnote w:type="continuationSeparator" w:id="0">
    <w:p w:rsidR="007D6891" w:rsidRDefault="007D6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17FD" w:rsidRDefault="004617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-301624</wp:posOffset>
          </wp:positionH>
          <wp:positionV relativeFrom="paragraph">
            <wp:posOffset>-25400</wp:posOffset>
          </wp:positionV>
          <wp:extent cx="504253" cy="639394"/>
          <wp:effectExtent l="0" t="0" r="0" b="0"/>
          <wp:wrapNone/>
          <wp:docPr id="22482050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-73024</wp:posOffset>
          </wp:positionV>
          <wp:extent cx="1468112" cy="724994"/>
          <wp:effectExtent l="0" t="0" r="0" b="0"/>
          <wp:wrapSquare wrapText="bothSides" distT="0" distB="0" distL="114935" distR="114935"/>
          <wp:docPr id="224820510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3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ECF"/>
    <w:rsid w:val="0002068D"/>
    <w:rsid w:val="000D1A00"/>
    <w:rsid w:val="00152C1E"/>
    <w:rsid w:val="001828B3"/>
    <w:rsid w:val="001F64B0"/>
    <w:rsid w:val="002269DF"/>
    <w:rsid w:val="002E64B0"/>
    <w:rsid w:val="00397A1A"/>
    <w:rsid w:val="004459DA"/>
    <w:rsid w:val="00460CDA"/>
    <w:rsid w:val="004617FD"/>
    <w:rsid w:val="005D7488"/>
    <w:rsid w:val="0060373C"/>
    <w:rsid w:val="006638F7"/>
    <w:rsid w:val="00715EE7"/>
    <w:rsid w:val="00743887"/>
    <w:rsid w:val="007D6891"/>
    <w:rsid w:val="008C49D7"/>
    <w:rsid w:val="00965DFD"/>
    <w:rsid w:val="00B12618"/>
    <w:rsid w:val="00B56C0D"/>
    <w:rsid w:val="00BC7B94"/>
    <w:rsid w:val="00C430F5"/>
    <w:rsid w:val="00CC3C85"/>
    <w:rsid w:val="00CD28AE"/>
    <w:rsid w:val="00D5039B"/>
    <w:rsid w:val="00D6746F"/>
    <w:rsid w:val="00E4677E"/>
    <w:rsid w:val="00F21B70"/>
    <w:rsid w:val="00F317E3"/>
    <w:rsid w:val="00FC3ECF"/>
    <w:rsid w:val="00FD341C"/>
    <w:rsid w:val="00FD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C4F522"/>
  <w15:docId w15:val="{5ECFBCAD-C326-4DA2-BB0F-33B5257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3DD7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C3EC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C3EC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674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8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trabajosdiarios.com/trabajo/2628531/limpiadora-para-comunidades-y-oficina-zona-de-madrid-en-madrid?utm_source=jooble&amp;utm_medium=cpc&amp;utm_campaign=jooble-espana" TargetMode="External"/><Relationship Id="rId21" Type="http://schemas.openxmlformats.org/officeDocument/2006/relationships/hyperlink" Target="https://es.jooble.org/desc/-2586259066197579944?ckey=cristalero&amp;rgn=6274&amp;pos=2&amp;elckey=8311252660092419070&amp;p=1&amp;avi=2696557725479691704&amp;jobAge=327&amp;relb=100&amp;brelb=110&amp;bscr=3878.6091&amp;scr=3878.6091&amp;aid=22516605&amp;lt=1&amp;searchTestGroup=2_2_0&amp;iid=-1109899407355819915" TargetMode="External"/><Relationship Id="rId42" Type="http://schemas.openxmlformats.org/officeDocument/2006/relationships/hyperlink" Target="https://www.turijobs.com/es-es/ofertas-trabajo-madrid/camarero-a-de-areas-indefinido-hotel-4-madrid-of266826?utm_campaign=DailyJobs&amp;utm_medium=get_response&amp;utm_source=email&amp;email=alumnospracticas.aidejoven@gmail.com&amp;GRContactId=qYUjT" TargetMode="External"/><Relationship Id="rId47" Type="http://schemas.openxmlformats.org/officeDocument/2006/relationships/hyperlink" Target="https://www.turijobs.com/es-es/ofertas-trabajo-madrid/guest-experience-hotel-vp-plaza-de-espana-design-of267776?utm_campaign=Agregadores&amp;utm_medium=cpc&amp;utm_source=jooble&amp;utm_campaign=Agregadores&amp;utm_medium=cpc&amp;utm_source=jooble&amp;utm_away=esMjA3fDQ4MjQ0NzE5NTkwMjA0MjAyOTh8NDU0MzE" TargetMode="External"/><Relationship Id="rId63" Type="http://schemas.openxmlformats.org/officeDocument/2006/relationships/hyperlink" Target="https://www.iberempleos.es/oferta-empleo/torrejon-de-ardoz/coordinadora-teleoperadores-empresas-estable-7538258" TargetMode="External"/><Relationship Id="rId68" Type="http://schemas.openxmlformats.org/officeDocument/2006/relationships/hyperlink" Target="https://es.bebee.com/job/3251186272-apij-jobsforemails_aff2068d3345510c7de343c8bb39e7e1?utm_feed=apij-jobsforemails&amp;sid=kp664c7ab58e3e6&amp;site=jobsforemails&amp;sd=dGVybSUzRFRlbGVvcGVyYWRvciUyRmErYXRlbmNpJUMzJUIzbithbCtjbGllbnRlJTI2bG9jYXRpb24lM0RNQURSSUQ%3D&amp;utm_source=partners&amp;utm_medium=email&amp;utm_campaign=BFS_email_TO_jobsforemails&amp;m=YWx1bW5vc3ByYWN0aWNhcy5haWRlam92ZW5AZ21haWwuY29t" TargetMode="External"/><Relationship Id="rId84" Type="http://schemas.openxmlformats.org/officeDocument/2006/relationships/hyperlink" Target="https://es.jooble.org/desc/8218010860680667907?ckey=monitor+comedor+escolar&amp;rgn=6274&amp;pos=3&amp;elckey=8373833922844551241&amp;p=1&amp;avi=3738771054002564201&amp;jobAge=281&amp;relb=100&amp;brelb=110&amp;bscr=17923.3108789217&amp;scr=17923.3108789217&amp;aid=22206137&amp;lt=1&amp;searchTestGroup=2_2_1&amp;iid=-7515482113259621315" TargetMode="External"/><Relationship Id="rId89" Type="http://schemas.openxmlformats.org/officeDocument/2006/relationships/hyperlink" Target="https://www.trabajas.es/oferta/atencion-al-cliente-sector-seguros-discapacidad-1448017-ec8062cae44bd15/" TargetMode="External"/><Relationship Id="rId16" Type="http://schemas.openxmlformats.org/officeDocument/2006/relationships/hyperlink" Target="https://www.turijobs.com/es-es/ofertas-trabajo-madrid/ayudante-de-cocina-m-f-hotel-4-madrid-of266400?utm_campaign=Agregadores&amp;utm_medium=cpc&amp;utm_source=talent" TargetMode="External"/><Relationship Id="rId11" Type="http://schemas.openxmlformats.org/officeDocument/2006/relationships/hyperlink" Target="https://www.turijobs.com/es-es/ofertas-trabajo-rivas-vaciamadrid/jefe-a-de-cocina-restaurante-of266394?utm_campaign=Agregadores&amp;utm_medium=cpc&amp;utm_source=talent" TargetMode="External"/><Relationship Id="rId32" Type="http://schemas.openxmlformats.org/officeDocument/2006/relationships/hyperlink" Target="https://www.emprego.pt/en/jobs/show/30676750791216232064636347822?utm_campaign=sercanto-ES&amp;utm_medium=feed&amp;utm_source=sercanto" TargetMode="External"/><Relationship Id="rId37" Type="http://schemas.openxmlformats.org/officeDocument/2006/relationships/hyperlink" Target="https://es.jooble.org/desc/2926092872238191109?ckey=conserje&amp;rgn=6274&amp;pos=8&amp;elckey=7212516885621701210&amp;p=1&amp;avi=359506731756191716&amp;jobAge=190&amp;relb=110&amp;brelb=110&amp;bscr=16595.01911831803&amp;scr=16595.01911831803&amp;aid=22516461&amp;lt=1&amp;searchTestGroup=2_2_1&amp;iid=5579395208369585034" TargetMode="External"/><Relationship Id="rId53" Type="http://schemas.openxmlformats.org/officeDocument/2006/relationships/hyperlink" Target="https://es.bebee.com/job/3251186272-site-trabajo.org_d1ffa04d4baf1b6f0bc33fa947ec6a74?utm_feed=site-trabajo.org&amp;sid=3O664c7c3f9d5d7&amp;site=trabajo.org&amp;sd=dGVybSUzRFNlY3JldGFyaWErJTJGK1JlY2VwY2lvbmlzdGErMjBob3JhcyUyNmxvY2F0aW9uJTNETWFkcmlk&amp;utm_source=partners&amp;utm_medium=cpc&amp;utm_campaign=BFS_web_TO_trabajo.org" TargetMode="External"/><Relationship Id="rId58" Type="http://schemas.openxmlformats.org/officeDocument/2006/relationships/hyperlink" Target="https://es.bebee.com/job/af31f2d6f27f1f7970544acc31daaafe?utm_source=bebee.com&amp;utm_medium=email&amp;utm_campaign=alert_instant&amp;sd=dGVybT1SZWNlcGNpb25pc3RhK2RlK0hvdGVsZXMmbG9jYXRpb249TWFkcmlk&amp;m=YWx1bW5vc3ByYWN0aWNhcy5haWRlam92ZW5AZ21haWwuY29t" TargetMode="External"/><Relationship Id="rId74" Type="http://schemas.openxmlformats.org/officeDocument/2006/relationships/hyperlink" Target="https://www.jobleads.com/beta/job/e4c92d44cfbe7c9b38b2e645d9e9bde23" TargetMode="External"/><Relationship Id="rId79" Type="http://schemas.openxmlformats.org/officeDocument/2006/relationships/hyperlink" Target="https://www.domestiko.com/empleo/oferta/auxiliar-de-enfermeria-vflp/" TargetMode="External"/><Relationship Id="rId5" Type="http://schemas.openxmlformats.org/officeDocument/2006/relationships/footnotes" Target="footnotes.xml"/><Relationship Id="rId90" Type="http://schemas.openxmlformats.org/officeDocument/2006/relationships/fontTable" Target="fontTable.xml"/><Relationship Id="rId14" Type="http://schemas.openxmlformats.org/officeDocument/2006/relationships/hyperlink" Target="https://hosteleo.com/es/ayudante-cocina/madrid/202339/buscamos-ayudante-cocina" TargetMode="External"/><Relationship Id="rId22" Type="http://schemas.openxmlformats.org/officeDocument/2006/relationships/hyperlink" Target="https://hosteleo.com/es/dependiente/madrid/202626/dependienta-tienda-comida-para-llevar?utm_source=jooble&amp;utm_medium=cpc&amp;utm_campaign=jooble" TargetMode="External"/><Relationship Id="rId27" Type="http://schemas.openxmlformats.org/officeDocument/2006/relationships/hyperlink" Target="https://es.trabajosdiarios.com/trabajo/2628531/limpiadora-para-comunidades-y-oficina-zona-de-madrid-en-madrid?utm_source=jooble&amp;utm_medium=cpc&amp;utm_campaign=jooble-espana" TargetMode="External"/><Relationship Id="rId30" Type="http://schemas.openxmlformats.org/officeDocument/2006/relationships/hyperlink" Target="https://www.emprego.pt/en/jobs/show/31569409426378179186437143976?utm_campaign=sercanto-ES&amp;utm_medium=feed&amp;utm_source=sercanto" TargetMode="External"/><Relationship Id="rId35" Type="http://schemas.openxmlformats.org/officeDocument/2006/relationships/hyperlink" Target="https://www.emprego.pt/en/jobs/show/31346499705572889549866032704?utm_campaign=sercanto-ES&amp;utm_medium=feed&amp;utm_source=sercanto" TargetMode="External"/><Relationship Id="rId43" Type="http://schemas.openxmlformats.org/officeDocument/2006/relationships/hyperlink" Target="https://www.turijobs.com/es-es/ofertas-trabajo-madrid/recepcionista-hotel-4-of267414?utm_campaign=DailyJobs&amp;utm_medium=get_response&amp;utm_source=email&amp;email=alumnospracticas.aidejoven@gmail.com&amp;GRContactId=qYUjT" TargetMode="External"/><Relationship Id="rId48" Type="http://schemas.openxmlformats.org/officeDocument/2006/relationships/hyperlink" Target="https://www.turijobs.com/es-es/ofertas-trabajo-madrid/atencion-al-cliente-y-eventos-indefinido-madrid-of264986?utm_source=bebee&amp;utm_medium=cpc&amp;utm_campaign=jobs" TargetMode="External"/><Relationship Id="rId56" Type="http://schemas.openxmlformats.org/officeDocument/2006/relationships/hyperlink" Target="https://es.bebee.com/job/626fc80f02e00a3af6ca2307936c70c9?utm_source=bebee.com&amp;utm_medium=email&amp;utm_campaign=alert_instant&amp;sd=dGVybT1VcmdlLitSZWNlcGNpb25pc3RhK2RlK0Fsb2phbWllbnRvcytUdXIlQzMlQURzdGljb3MmbG9jYXRpb249TWFkcmlk&amp;m=YWx1bW5vc3ByYWN0aWNhcy5haWRlam92ZW5AZ21haWwuY29t" TargetMode="External"/><Relationship Id="rId64" Type="http://schemas.openxmlformats.org/officeDocument/2006/relationships/hyperlink" Target="https://www.iberempleos.es/oferta-empleo/madrid/teleoperadora-depcomercial-seguros-7538200" TargetMode="External"/><Relationship Id="rId69" Type="http://schemas.openxmlformats.org/officeDocument/2006/relationships/hyperlink" Target="https://www.turijobs.com/es-es/ofertas-trabajo-madrid/subgobernante-a-of268600?utm_campaign=DailyJobs&amp;utm_medium=get_response&amp;utm_source=email&amp;email=alumnospracticas.aidejoven@gmail.com&amp;GRContactId=qYUjT" TargetMode="External"/><Relationship Id="rId77" Type="http://schemas.openxmlformats.org/officeDocument/2006/relationships/hyperlink" Target="https://empleo.domusvi.es/jobs/gerocultor-a-auxiliar-de-enfermeria-centro-residencial-domusvi-alcala-de-henares" TargetMode="External"/><Relationship Id="rId8" Type="http://schemas.openxmlformats.org/officeDocument/2006/relationships/footer" Target="footer1.xml"/><Relationship Id="rId51" Type="http://schemas.openxmlformats.org/officeDocument/2006/relationships/hyperlink" Target="https://es.bebee.com/job/3251186272-site-trabajo.org_843abadce9a89c15af6e7dd626321305?utm_feed=site-trabajo.org&amp;sid=4k664c7c3f896cc&amp;site=trabajo.org&amp;sd=dGVybSUzRFNlY3JldGFyaWElMkZvK1JlY2VwY2lvbmlzdGErRXNjdWVsYStkZStJbmdsZXMrZW4rTGFzJTI2bG9jYXRpb24lM0RNYWRyaWQ=&amp;utm_source=partners&amp;utm_medium=cpc&amp;utm_campaign=BFS_web_TO_trabajo.org" TargetMode="External"/><Relationship Id="rId72" Type="http://schemas.openxmlformats.org/officeDocument/2006/relationships/hyperlink" Target="https://www.domestiko.com/empleo/oferta/conserje-z62s/?utm_source=jooble&amp;utm_medium=cpc&amp;utm_campaign=todo" TargetMode="External"/><Relationship Id="rId80" Type="http://schemas.openxmlformats.org/officeDocument/2006/relationships/hyperlink" Target="https://www.trabajas.es/oferta/auxiliar-de-enfermeria-fines-de-semana-y-festivos-1449894-df2aaef2fd08058/" TargetMode="External"/><Relationship Id="rId85" Type="http://schemas.openxmlformats.org/officeDocument/2006/relationships/hyperlink" Target="https://es.jooble.org/desc/2801251895834113227?ckey=monitor+comedor+escolar&amp;rgn=6274&amp;pos=4&amp;elckey=8373833922844551241&amp;p=1&amp;avi=3738771054002564201&amp;jobAge=250&amp;relb=100&amp;brelb=100&amp;bscr=17724.530271834534&amp;scr=17724.530271834534&amp;aid=22206137&amp;lt=1&amp;searchTestGroup=2_2_1&amp;iid=-591927753630813481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mpleo.ladespensadigital.com/jobs/ayudante-de-cocina-cocinas-centrales-1547c875-b1d7-46f4-a25e-cb44749cb3e7" TargetMode="External"/><Relationship Id="rId17" Type="http://schemas.openxmlformats.org/officeDocument/2006/relationships/hyperlink" Target="https://www.turijobs.com/es-es/ofertas-trabajo-madrid/ayudante-de-cocina-en-h10-puerta-de-alcala-of267065?utm_campaign=Agregadores&amp;utm_medium=cpc&amp;utm_source=talent" TargetMode="External"/><Relationship Id="rId25" Type="http://schemas.openxmlformats.org/officeDocument/2006/relationships/hyperlink" Target="https://www.infojobs.net/madrid/captador-socios-cruz-roja-4h-l-v-tarde/of-ia29eaa434a4b79ac24ef06a62e768d?stc=IJ_PUSH%7Celement%7E50266305080%7Cversion%7Epushmssearch_jobtitle_not_normalized&amp;id_push=50266305080" TargetMode="External"/><Relationship Id="rId33" Type="http://schemas.openxmlformats.org/officeDocument/2006/relationships/hyperlink" Target="https://www.unmejorempleo.es/empleo-en_madrid_asistente_de_logistica_atencion_al_cliente_coslada-5587738.html" TargetMode="External"/><Relationship Id="rId38" Type="http://schemas.openxmlformats.org/officeDocument/2006/relationships/hyperlink" Target="https://es.jooble.org/desc/5998267743472269445?ckey=empleada+tienda&amp;rgn=6274&amp;pos=2&amp;elckey=4085112145791556014&amp;p=1&amp;avi=46661219011824846&amp;jobAge=274&amp;relb=100&amp;brelb=100&amp;bscr=19553.96502099727&amp;scr=19553.96502099727&amp;aid=22516757&amp;lt=71&amp;searchTestGroup=2_2_1&amp;iid=-3184216550607859660" TargetMode="External"/><Relationship Id="rId46" Type="http://schemas.openxmlformats.org/officeDocument/2006/relationships/hyperlink" Target="https://www.turijobs.com/es-es/ofertas-trabajo-madrid/botones-mozo-hotel-of267916?utm_campaign=Agregadores&amp;utm_medium=cpc&amp;utm_source=jooble&amp;utm_campaign=Agregadores&amp;utm_medium=cpc&amp;utm_source=jooble&amp;utm_away=esMjA3fDI3MDIyMTY4MzY4OTkyMDI1OTV8NDU0MzE" TargetMode="External"/><Relationship Id="rId59" Type="http://schemas.openxmlformats.org/officeDocument/2006/relationships/hyperlink" Target="https://es.bebee.com/job/84d549fa51b00022cfdb31c092981684?utm_source=bebee.com&amp;utm_medium=email&amp;utm_campaign=alert_instant&amp;sd=dGVybT1SZWNlcGNpb25pc3RhK2RpYSZsb2NhdGlvbj1NYWRyaWQ=&amp;m=YWx1bW5vc3ByYWN0aWNhcy5haWRlam92ZW5AZ21haWwuY29t" TargetMode="External"/><Relationship Id="rId67" Type="http://schemas.openxmlformats.org/officeDocument/2006/relationships/hyperlink" Target="https://jobs.eurofirms.com/es/es/madrid/teleoperador-a-atencion-al-cliente-164-008713" TargetMode="External"/><Relationship Id="rId20" Type="http://schemas.openxmlformats.org/officeDocument/2006/relationships/hyperlink" Target="https://www.domestiko.com/empleo/oferta/montador-cristaleroa-para-tareas-generales-xceg/?utm_source=jooble&amp;utm_medium=cpc&amp;utm_campaign=todo" TargetMode="External"/><Relationship Id="rId41" Type="http://schemas.openxmlformats.org/officeDocument/2006/relationships/hyperlink" Target="https://www.turijobs.com/es-es/ofertas-trabajo-madrid/recepcionista-temporal-nh-collection-madrid-suecia-of265974?utm_campaign=DailyJobs&amp;utm_medium=get_response&amp;utm_source=email&amp;email=alumnospracticas.aidejoven@gmail.com&amp;GRContactId=qYUjT" TargetMode="External"/><Relationship Id="rId54" Type="http://schemas.openxmlformats.org/officeDocument/2006/relationships/hyperlink" Target="https://es.bebee.com/job/03c52720e9c6d90d9f8d319444b22c5e?utm_source=bebee.com&amp;utm_medium=email&amp;utm_campaign=alert_instant&amp;sd=dGVybT1SZWNlcGNpb25pc3RhK0hvdGVsKzQmbG9jYXRpb249TWFkcmlk&amp;m=YWx1bW5vc3ByYWN0aWNhcy5haWRlam92ZW5AZ21haWwuY29t" TargetMode="External"/><Relationship Id="rId62" Type="http://schemas.openxmlformats.org/officeDocument/2006/relationships/hyperlink" Target="https://www.iberempleos.es/oferta-empleo/torrejon-de-ardoz/teleoperadora-sector-banca-30h-lv-7538336" TargetMode="External"/><Relationship Id="rId70" Type="http://schemas.openxmlformats.org/officeDocument/2006/relationships/hyperlink" Target="https://es.indeed.com/viewjob?jk=ed8f8f0592b3474c&amp;tk=1hud2bi05jv66800&amp;from=iiqccs&amp;advn=8040479391618830&amp;adid=423158030&amp;ad=-6NYlbfkN0DuShZFrBBwuUx2lryBk29dyLhub_QW7mmKdyA2NeWrtXPotrUQbzO4R0RIMWLTKp5KaG3_52EV8yH6AC2ulYkIvyCTbO85CkXR4uuNpppELrP0ERM5WoEy1hcjueQCgFXLcPmVnKiz_X76uSsM4aJJzmHaRkzWT-jJyOjMt2DL9Shtr_RP9GV9mfXJZDqrB2G_5sZGmrAFqnLHyg-BqPMQMzpRrt8_QzbU8f7DydZyxprl_vVlUym1BfErrau_AJ-U9KY6NRgeq2SHgdaHrVZnoLDee52pt3eCjs0dc8RtP5REhvIdHFmBGt8uRmNvNZnCVk7LehFD1eJqDY65oTiPJ3HHKQM-6y7zTnpIeDZxO7gm-Q1YhrrPl2KQOv44uLnBnawqHD3TFqbwv2OVSDzo1NRHU6bQihvLrOnzOBCkUCZS6C9sh1rEo5uSzP-38LjhjK6lKPNDm_0mLqzyTgs4PmVEehXyNPfjMie3YXZWeA9dOOZOQh9AE40tTh8mMJo%3D&amp;sjdu=I0CuUoRmyUf1ofUV6nVRdSK50P1pPVtaaNZqBnBeMUo6yPL9n9nXwa0_U68uGylrrePruOrr8CVQvriS25owsXKUjBnbv0UKnApPzutGcXl7ue-LQ3HlRSpBgbE8bEo2KhpJZTp1VuQxTZDMB3yVLAwVLWtwvWoL7uELEKkgVWiQL3yVIg5-pqohPXKsdaWYnECFQh4WBHnk9GDIHjL9PGpKfIg7uiXQu_m4VhA6TCQ&amp;acatk=1hud2bi7riend802&amp;pub=df9c41cc4db8de5bbe6faf68f767cb42&amp;camk=4HOcmqOLYrCmUMQij-8hjA%3D%3D&amp;xkcb=SoC16_M3ANMhnLQIzB0KbzkdCdPP&amp;xpse=SoBr6_I3ANMhnLQIzB0JbzkdCdPP&amp;xfps=196bed5a-8d79-4548-aa04-92bb30448a5f" TargetMode="External"/><Relationship Id="rId75" Type="http://schemas.openxmlformats.org/officeDocument/2006/relationships/hyperlink" Target="https://empleo-grupoquironsalud.talentclue.com/es/node/107407877/4590" TargetMode="External"/><Relationship Id="rId83" Type="http://schemas.openxmlformats.org/officeDocument/2006/relationships/hyperlink" Target="https://es.trabajosdiarios.com/trabajo/2624420/monitores-infantiles-madrid-en-madrid?utm_source=jooble&amp;utm_medium=cpc&amp;utm_campaign=jooble-espana" TargetMode="External"/><Relationship Id="rId88" Type="http://schemas.openxmlformats.org/officeDocument/2006/relationships/hyperlink" Target="https://es.bebee.com/job/a21bdd84b527c2eee544c8d2df28f963?utm_source=bebee.com&amp;utm_medium=email&amp;utm_campaign=alert_instant&amp;sd=dGVybT1BdGVuY2lvbitBbCtDbGllbnRlJmxvY2F0aW9uPU1hZHJpZA==&amp;m=YWx1bW5vc3ByYWN0aWNhcy5haWRlam92ZW5AZ21haWwuY29t" TargetMode="External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cornerjob.com/es/es/trabajo/rivas-vaciamadrid/ayudante-de-cocina-01HX732YFPP3VEVN7PRVYWXAJ7" TargetMode="External"/><Relationship Id="rId23" Type="http://schemas.openxmlformats.org/officeDocument/2006/relationships/hyperlink" Target="https://es.trabajosdiarios.com/trabajo/2629621/dependientesas-para-nueva-tienda-en-madrid-centro-en-madrid?utm_source=jooble&amp;utm_medium=cpc&amp;utm_campaign=jooble-espana" TargetMode="External"/><Relationship Id="rId28" Type="http://schemas.openxmlformats.org/officeDocument/2006/relationships/hyperlink" Target="https://www.emprego.pt/en/jobs/show/31390855987743475389340881813?utm_campaign=sercanto-ES&amp;utm_medium=feed&amp;utm_source=sercanto" TargetMode="External"/><Relationship Id="rId36" Type="http://schemas.openxmlformats.org/officeDocument/2006/relationships/hyperlink" Target="https://www.manpower.es/es/empleos/462250/mozo-de-almacen-h-m-x-para-amazon-en-corredor-del-henares?Mozo-de-almac%C3%A9n-(H/M/X)-para-Amazon-en-Corredor-del-Henares&amp;utm_source=talent&amp;utm_medium=agregador&amp;utm_campaign=10.01.2022_B2C_MP_Categorias&amp;referer=talent.com" TargetMode="External"/><Relationship Id="rId49" Type="http://schemas.openxmlformats.org/officeDocument/2006/relationships/hyperlink" Target="https://www.pagepersonnel.es/job-detail/recepcionista-temporal-baja-de-maternidad/ref/jn-052024-6428533?utm_source=bebee&amp;utm_medium=cpc&amp;utm_campaign=jobs" TargetMode="External"/><Relationship Id="rId57" Type="http://schemas.openxmlformats.org/officeDocument/2006/relationships/hyperlink" Target="https://es.bebee.com/job/401d04c1899ffc4fb58cedbcfb986b1e?utm_source=bebee.com&amp;utm_medium=email&amp;utm_campaign=alert_instant&amp;sd=dGVybT1Cb3RvbmVzK2VuKytlbitNYWRyaWQmbG9jYXRpb249TWFkcmlk&amp;m=YWx1bW5vc3ByYWN0aWNhcy5haWRlam92ZW5AZ21haWwuY29t" TargetMode="External"/><Relationship Id="rId10" Type="http://schemas.openxmlformats.org/officeDocument/2006/relationships/hyperlink" Target="https://www.hosco.com/es/trabajo/orale-compadre/jefe-de-cocina?utm_source=talent&amp;utm_medium=cpc" TargetMode="External"/><Relationship Id="rId31" Type="http://schemas.openxmlformats.org/officeDocument/2006/relationships/hyperlink" Target="https://www.emprego.pt/en/jobs/show/30364383074657079479344247794?utm_campaign=sercanto-ES&amp;utm_medium=feed&amp;utm_source=sercanto" TargetMode="External"/><Relationship Id="rId44" Type="http://schemas.openxmlformats.org/officeDocument/2006/relationships/hyperlink" Target="https://www.turijobs.com/es-es/ofertas-trabajo-madrid/recepcionista-of265034?utm_campaign=DailyJobs&amp;utm_medium=get_response&amp;utm_source=email&amp;email=alumnospracticas.aidejoven@gmail.com&amp;GRContactId=qYUjT" TargetMode="External"/><Relationship Id="rId52" Type="http://schemas.openxmlformats.org/officeDocument/2006/relationships/hyperlink" Target="https://es.bebee.com/job/3251186272-site-trabajo.org_b751a0292e1eecb228329fd40282af0c?utm_feed=site-trabajo.org&amp;sid=4k664c7c3f896cc&amp;site=trabajo.org&amp;sd=dGVybSUzRFNlY3JldGFyaWErQWRtaW5pc3RyYXRpdmErUmVjZXBjaW9uaXN0YSUyNmxvY2F0aW9uJTNETWFkcmlk&amp;utm_source=partners&amp;utm_medium=cpc&amp;utm_campaign=BFS_web_TO_trabajo.org" TargetMode="External"/><Relationship Id="rId60" Type="http://schemas.openxmlformats.org/officeDocument/2006/relationships/hyperlink" Target="https://es.bebee.com/job/c31f4e0aa6c588fdaee464676653bb85?utm_source=bebee.com&amp;utm_medium=email&amp;utm_campaign=alert_instant&amp;sd=dGVybT1SZWNlcGNpb25pc3RhcytDZW50cm8rZGUrTWF5b3JlcyZsb2NhdGlvbj1BbGNvYmVuZGFz&amp;m=YWx1bW5vc3ByYWN0aWNhcy5haWRlam92ZW5AZ21haWwuY29t" TargetMode="External"/><Relationship Id="rId65" Type="http://schemas.openxmlformats.org/officeDocument/2006/relationships/hyperlink" Target="https://jobs.eurofirms.com/es/es/rivas-vaciamadrid/teleoperador--a-atencion-al-cliente-sector-bancario-164-008666" TargetMode="External"/><Relationship Id="rId73" Type="http://schemas.openxmlformats.org/officeDocument/2006/relationships/hyperlink" Target="https://es.jooble.org/desc/-647882646930448648?ckey=conserje&amp;rgn=6274&amp;pos=5&amp;elckey=7212516885621701210&amp;p=1&amp;avi=359506731756191716&amp;jobAge=168&amp;relb=100&amp;brelb=100&amp;bscr=17273.59767397155&amp;scr=17273.59767397155&amp;aid=22516461&amp;lt=1&amp;searchTestGroup=2_2_1&amp;iid=927647754696737577" TargetMode="External"/><Relationship Id="rId78" Type="http://schemas.openxmlformats.org/officeDocument/2006/relationships/hyperlink" Target="https://www.buscojobs.com.es/auxiliar-enfermeria-consultas-externas-experiencia-en-aseguradoras-medicas-ID-268565579?utm_source=trabajo_org&amp;utm_medium=cpc&amp;utm_campaign=trabajo_org" TargetMode="External"/><Relationship Id="rId81" Type="http://schemas.openxmlformats.org/officeDocument/2006/relationships/hyperlink" Target="https://es.talent.com/lab/q/job.php?id=331cc0ba3dfb&amp;source=bebee_bulk&amp;utm_source=partner&amp;pos=6224&amp;utm_medium=bebee_bulk&amp;cg=talent" TargetMode="External"/><Relationship Id="rId86" Type="http://schemas.openxmlformats.org/officeDocument/2006/relationships/hyperlink" Target="https://es.bebee.com/job/6616bb8df32bea69ce12696525df2865?utm_source=bebee.com&amp;utm_medium=email&amp;utm_campaign=alert_instant&amp;sd=dGVybT1BemFmYXRvJTJGYStkZStFdmVudG9zK3krQXRlbmNpJUMzJUIzbitBbCtDbGllbnRlK2NvbiZsb2NhdGlvbj1NYWRyaWQ=&amp;m=YWx1bW5vc3ByYWN0aWNhcy5haWRlam92ZW5AZ21haWwuY29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urijobs.com/es-es/ofertas-trabajo-madrid/camarero-a-en-tienda-gourmet-of268216?utm_campaign=Agregadores&amp;utm_medium=cpc&amp;utm_source=jooble&amp;utm_campaign=Agregadores&amp;utm_medium=cpc&amp;utm_source=jooble&amp;utm_away=esMjA3fDU1NDQ5ODA0NTMzNjYzNDUyNzh8NDU0MzE" TargetMode="External"/><Relationship Id="rId13" Type="http://schemas.openxmlformats.org/officeDocument/2006/relationships/hyperlink" Target="https://es.talent.com/w/rnd-templateWhitepage/?id=718bbb556d0a&amp;source=api&amp;utm_medium=9523deca&amp;ost=true&amp;context=api&amp;ib=true" TargetMode="External"/><Relationship Id="rId18" Type="http://schemas.openxmlformats.org/officeDocument/2006/relationships/hyperlink" Target="https://hosteleo.com/es/ayudante-cocina/madrid/202339/buscamos-ayudante-cocina" TargetMode="External"/><Relationship Id="rId39" Type="http://schemas.openxmlformats.org/officeDocument/2006/relationships/hyperlink" Target="https://www.emprego.pt/en/jobs/show/30987501159784247717585461818?utm_campaign=sercanto-ES&amp;utm_medium=feed&amp;utm_source=sercanto" TargetMode="External"/><Relationship Id="rId34" Type="http://schemas.openxmlformats.org/officeDocument/2006/relationships/hyperlink" Target="https://www.emprego.pt/en/jobs/show/31078347777333029810379785008?utm_campaign=sercanto-ES&amp;utm_medium=feed&amp;utm_source=sercanto" TargetMode="External"/><Relationship Id="rId50" Type="http://schemas.openxmlformats.org/officeDocument/2006/relationships/hyperlink" Target="https://www.wijobs.es/ca/ofertes-d-ocupacio/hotel-orfila-relais-chateaux/recepcionista-nocturno/3ba09b71-f4bf-4c5a-9f63-dbf2dc3c3a32?utm_source=bebee&amp;utm_medium=cpc&amp;utm_campaign=jobs" TargetMode="External"/><Relationship Id="rId55" Type="http://schemas.openxmlformats.org/officeDocument/2006/relationships/hyperlink" Target="https://es.bebee.com/job/cb10efb3bad9b0f995dcf931a5f3de6c?utm_source=bebee.com&amp;utm_medium=email&amp;utm_campaign=alert_instant&amp;sd=dGVybT1MaWZlc3R5bGUrRnJvbnQrRGVzaytBZ2VudCZsb2NhdGlvbj1NYWRyaWQ=&amp;m=YWx1bW5vc3ByYWN0aWNhcy5haWRlam92ZW5AZ21haWwuY29t" TargetMode="External"/><Relationship Id="rId76" Type="http://schemas.openxmlformats.org/officeDocument/2006/relationships/hyperlink" Target="https://empleo-grupoquironsalud.talentclue.com/es/node/107414183/4590" TargetMode="External"/><Relationship Id="rId7" Type="http://schemas.openxmlformats.org/officeDocument/2006/relationships/header" Target="header1.xml"/><Relationship Id="rId71" Type="http://schemas.openxmlformats.org/officeDocument/2006/relationships/hyperlink" Target="https://es.indeed.com/viewjob?jk=c9f173d2be9efe8e&amp;tk=1hud2dqfljv66800&amp;from=iiqccs&amp;advn=8040479391618830&amp;adid=423157628&amp;ad=-6NYlbfkN0DuShZFrBBwuUx2lryBk29dyLhub_QW7mmKdyA2NeWrtXPotrUQbzO4S02-G7EyfJ8RRh2grVyDEAcWDlyy_8HKD59zS3TSUbTHC-UjEjBBTUvSkdKYjlvh9kpnziW7Ds-_dIvpuOb32EfCejkjjIsKcyoHA8auBWuXDQ6pKYdXJ2LAnbXLDtt6dRm8G0V5URgIOn_FmMB9YG5AjHC37FKRjrpVcUCPLN4bLdfrPrYD3Bl8u15-yQdMO8aqjA-v8hWK-UJOUT2cmzLFqI_AOYm_oCH7NBOFgWBY8qi5FGB_AieMbjkaAjV18lDOrHkF6YFz3TZljvsmByhTOyaTDFRBurr_U5sHyi9vt9CIxdVCJdWnPrF8xQL9YTg03XKGdgSMV-oR7xyy-AgBmumfMd8kz5GDJcb-hCTCUeADXhsRKddWD2p_RXgl3PvDQmVy1ClnrflDDHw4x3BDe_WXM7zP08KaM3yT5LFZQk40Y8Y0EPIxbrbZrOsp13bdczMbRwE%3D&amp;sjdu=I0CuUoRmyUf1ofUV6nVRdeaGIvDle000EKY2s3s76JV5wZYvKKrFOSc_PH32-mP7DQ34Er-yME9_j5cJtOGiSTlpvMbY4RKW8jqbdqWPMd5xjJCpRCYPxwx_2u37u5-slhjLESfPWZmB6cXhQ5eGHm4cCPuOt5ysrn0RGfDOYGS2VyeMELrzGnNTJjlRy9B8&amp;acatk=1hud2dqn829h5001&amp;pub=df9c41cc4db8de5bbe6faf68f767cb42&amp;camk=4HOcmqOLYrCi0wSlvGoihw%3D%3D&amp;xkcb=SoDV6_M3ANM4jBAGqD0IbzkdCdPP&amp;xpse=SoAY6_I3ANM4jBAGqD0PbzkdCdPP&amp;xfps=aa9c6f2c-3e81-4de0-8ec3-74dff0a3af36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emprego.pt/en/jobs/show/31078347777333029810379785008?utm_campaign=sercanto-ES&amp;utm_medium=feed&amp;utm_source=sercanto" TargetMode="External"/><Relationship Id="rId24" Type="http://schemas.openxmlformats.org/officeDocument/2006/relationships/hyperlink" Target="https://es.jooble.org/desc/2449246761151771960?ckey=empleada+tienda&amp;rgn=6274&amp;pos=15&amp;elckey=4085112145791556014&amp;p=1&amp;avi=46661219011824846&amp;jobAge=34&amp;relb=10&amp;brelb=10&amp;bscr=15502.042049261254&amp;scr=15502.042049261254&amp;aid=22516757&amp;lt=71&amp;searchTestGroup=2_2_1&amp;iid=-7894282829753982605" TargetMode="External"/><Relationship Id="rId40" Type="http://schemas.openxmlformats.org/officeDocument/2006/relationships/hyperlink" Target="https://www.turijobs.com/es-es/ofertas-trabajo-madrid/recepcionista-hotel-travelodge-of265772?utm_campaign=DailyJobs&amp;utm_medium=get_response&amp;utm_source=email&amp;email=alumnospracticas.aidejoven@gmail.com&amp;GRContactId=qYUjT" TargetMode="External"/><Relationship Id="rId45" Type="http://schemas.openxmlformats.org/officeDocument/2006/relationships/hyperlink" Target="https://www.turijobs.com/es-es/ofertas-trabajo-alcobendas/recepcionista-de-hotel-multiservicios-of266007?utm_campaign=DailyJobs&amp;utm_medium=get_response&amp;utm_source=email&amp;email=alumnospracticas.aidejoven@gmail.com&amp;GRContactId=qYUjT" TargetMode="External"/><Relationship Id="rId66" Type="http://schemas.openxmlformats.org/officeDocument/2006/relationships/hyperlink" Target="https://es.bebee.com/job/5341968702-apij-api.bfs.bebee.campaign_aff2068d3345510c7de343c8bb39e7e1?utm_feed=apij-api.bfs.bebee.campaign&amp;sid=au664c7ab6a6157&amp;site=api.bfs.bebee.campaign&amp;sd=dGVybSUzRFRlbGVvcGVyYWRvciUyRmErYXRlbmNpJUMzJUIzbithbCtjbGllbnRlJTI2bG9jYXRpb24lM0RNQURSSUQ%3D&amp;utm_source=partners&amp;utm_medium=email&amp;utm_campaign=BFS_email_beBee_api.bfs.bebee.campaign&amp;m=YWx1bW5vc3ByYWN0aWNhcy5haWRlam92ZW5AZ21haWwuY29t" TargetMode="External"/><Relationship Id="rId87" Type="http://schemas.openxmlformats.org/officeDocument/2006/relationships/hyperlink" Target="https://es.bebee.com/job/93dc4e0fcb1b7646d72d8dd643436a52?utm_source=bebee.com&amp;utm_medium=email&amp;utm_campaign=alert_instant&amp;sd=dGVybT1BdGVuY2klQzMlQjNuK0FsK0NsaWVudGUmbG9jYXRpb249TWFkcmlk&amp;m=YWx1bW5vc3ByYWN0aWNhcy5haWRlam92ZW5AZ21haWwuY29t" TargetMode="External"/><Relationship Id="rId61" Type="http://schemas.openxmlformats.org/officeDocument/2006/relationships/hyperlink" Target="https://www.iberempleos.es/oferta-empleo/valencia/teleoperadora-comercial-7538357" TargetMode="External"/><Relationship Id="rId82" Type="http://schemas.openxmlformats.org/officeDocument/2006/relationships/hyperlink" Target="https://www.buscojobs.com.es/tecnico-auxiliar-de-cuidados-de-enfermeria-ID-268401482?utm_source=trabajo_org&amp;utm_medium=cpc&amp;utm_campaign=trabajo_org" TargetMode="External"/><Relationship Id="rId19" Type="http://schemas.openxmlformats.org/officeDocument/2006/relationships/hyperlink" Target="https://es.trabajosdiarios.com/trabajo/2620798/ayudante-de-cocina-en-madrid?utm_source=talent&amp;utm_medium=cpc&amp;utm_campaign=talent-es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quipo\Downloads\FICHA%20FORMATO%20PROSPECCCI&#211;N%202024%20(5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qdql7dBbBrjZdepaA0LUFr5HA==">CgMxLjAyCGguZ2pkZ3hzOAByITFLMFcybjY0QUMyaU5XSmlYbjNZM0tRNUF0Q0tDRjVnVQ==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FICHA FORMATO PROSPECCCIÓN 2024 (5)</Template>
  <TotalTime>0</TotalTime>
  <Pages>8</Pages>
  <Words>5560</Words>
  <Characters>30582</Characters>
  <Application>Microsoft Office Word</Application>
  <DocSecurity>0</DocSecurity>
  <Lines>254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equipo</dc:creator>
  <cp:lastModifiedBy>equipo 3</cp:lastModifiedBy>
  <cp:revision>2</cp:revision>
  <cp:lastPrinted>2024-03-21T17:00:00Z</cp:lastPrinted>
  <dcterms:created xsi:type="dcterms:W3CDTF">2024-05-23T13:46:00Z</dcterms:created>
  <dcterms:modified xsi:type="dcterms:W3CDTF">2024-05-23T13:46:00Z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