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30F5" w:rsidRDefault="00B56C0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30F5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460CDA" w:rsidRDefault="000D1A00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  <w:sz w:val="32"/>
          <w:szCs w:val="32"/>
        </w:rPr>
      </w:pPr>
      <w:bookmarkStart w:id="0" w:name="_heading=h.gjdgxs" w:colFirst="0" w:colLast="0"/>
      <w:bookmarkEnd w:id="0"/>
      <w:r>
        <w:rPr>
          <w:b/>
          <w:color w:val="1F497D"/>
          <w:sz w:val="32"/>
          <w:szCs w:val="32"/>
        </w:rPr>
        <w:t xml:space="preserve">                 </w:t>
      </w:r>
    </w:p>
    <w:p w:rsidR="00460CDA" w:rsidRDefault="00460CDA" w:rsidP="00460CDA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  <w:sz w:val="32"/>
          <w:szCs w:val="32"/>
        </w:rPr>
      </w:pPr>
    </w:p>
    <w:p w:rsidR="00C430F5" w:rsidRDefault="00C430F5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  <w:sz w:val="24"/>
          <w:szCs w:val="24"/>
        </w:rPr>
      </w:pPr>
    </w:p>
    <w:p w:rsidR="00460CDA" w:rsidRDefault="00460CDA" w:rsidP="00460CDA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460CDA" w:rsidRDefault="00460CDA" w:rsidP="00460CDA">
      <w:pPr>
        <w:jc w:val="center"/>
        <w:rPr>
          <w:b/>
          <w:color w:val="1F4E79"/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460CDA" w:rsidRDefault="00460CDA" w:rsidP="00460CDA">
      <w:pPr>
        <w:jc w:val="center"/>
        <w:rPr>
          <w:b/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460CDA" w:rsidRDefault="00460CDA" w:rsidP="00460CDA">
      <w:pPr>
        <w:jc w:val="center"/>
        <w:rPr>
          <w:b/>
          <w:sz w:val="24"/>
          <w:szCs w:val="24"/>
          <w:u w:val="single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460CDA" w:rsidRDefault="00460CDA" w:rsidP="00460CDA">
      <w:pPr>
        <w:jc w:val="center"/>
        <w:rPr>
          <w:b/>
          <w:sz w:val="24"/>
          <w:szCs w:val="24"/>
        </w:rPr>
      </w:pPr>
    </w:p>
    <w:p w:rsidR="00460CDA" w:rsidRDefault="00460CDA" w:rsidP="00460CD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460CDA" w:rsidRDefault="00460CDA" w:rsidP="004D41AA">
      <w:pPr>
        <w:rPr>
          <w:b/>
          <w:sz w:val="24"/>
          <w:szCs w:val="24"/>
        </w:rPr>
      </w:pPr>
    </w:p>
    <w:p w:rsidR="00460CDA" w:rsidRDefault="00707F24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</w:t>
      </w:r>
      <w:r w:rsidR="00460CDA">
        <w:rPr>
          <w:b/>
          <w:sz w:val="24"/>
          <w:szCs w:val="24"/>
        </w:rPr>
        <w:t xml:space="preserve">Un buen día para </w:t>
      </w:r>
      <w:proofErr w:type="spellStart"/>
      <w:r w:rsidR="00460CDA">
        <w:rPr>
          <w:b/>
          <w:sz w:val="24"/>
          <w:szCs w:val="24"/>
        </w:rPr>
        <w:t>tod@s</w:t>
      </w:r>
      <w:proofErr w:type="spellEnd"/>
      <w:r w:rsidR="00460CDA">
        <w:rPr>
          <w:b/>
          <w:sz w:val="24"/>
          <w:szCs w:val="24"/>
        </w:rPr>
        <w:t>!</w:t>
      </w:r>
    </w:p>
    <w:p w:rsidR="00460CDA" w:rsidRDefault="00460CDA" w:rsidP="00460CDA">
      <w:pPr>
        <w:jc w:val="both"/>
        <w:rPr>
          <w:sz w:val="24"/>
          <w:szCs w:val="24"/>
        </w:rPr>
      </w:pPr>
    </w:p>
    <w:p w:rsidR="00F527DF" w:rsidRDefault="00F527DF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CAMARERA/O Y AYUDANTE DE CAMARERO/A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D02D17">
        <w:rPr>
          <w:rFonts w:ascii="Arial" w:hAnsi="Arial" w:cs="Arial"/>
          <w:sz w:val="20"/>
          <w:szCs w:val="20"/>
        </w:rPr>
        <w:t xml:space="preserve"> 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</w:p>
    <w:p w:rsidR="00707F24" w:rsidRDefault="00707F24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(con discapacidad)</w:t>
      </w:r>
    </w:p>
    <w:p w:rsidR="00707F24" w:rsidRDefault="00492B7F" w:rsidP="00460CDA">
      <w:pPr>
        <w:rPr>
          <w:rFonts w:ascii="Arial" w:hAnsi="Arial" w:cs="Arial"/>
          <w:sz w:val="20"/>
          <w:szCs w:val="20"/>
        </w:rPr>
      </w:pPr>
      <w:hyperlink r:id="rId9" w:history="1">
        <w:r w:rsidR="00AE4578" w:rsidRPr="00283BBB">
          <w:rPr>
            <w:rStyle w:val="Hipervnculo"/>
            <w:rFonts w:ascii="Arial" w:hAnsi="Arial" w:cs="Arial"/>
            <w:sz w:val="20"/>
            <w:szCs w:val="20"/>
          </w:rPr>
          <w:t>https://es.trabajosdiarios.com/trabajo/2607409/2-camareros-con-discapacidad-zona-norte-de-madrid-en-madrid?utm_source=jooble&amp;utm_medium=cpc&amp;utm_campaign=jooble-espana</w:t>
        </w:r>
      </w:hyperlink>
    </w:p>
    <w:p w:rsidR="00AE4578" w:rsidRPr="00D02D17" w:rsidRDefault="00AE4578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b/>
        </w:rPr>
      </w:pPr>
      <w:r w:rsidRPr="00D02D17">
        <w:rPr>
          <w:b/>
        </w:rPr>
        <w:t>CAMARERO/A DE PISO</w:t>
      </w:r>
    </w:p>
    <w:p w:rsidR="004D41A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8D1E55" w:rsidRDefault="00492B7F" w:rsidP="00460CDA">
      <w:pPr>
        <w:rPr>
          <w:rFonts w:ascii="Arial" w:hAnsi="Arial" w:cs="Arial"/>
          <w:sz w:val="20"/>
          <w:szCs w:val="20"/>
        </w:rPr>
      </w:pPr>
      <w:hyperlink r:id="rId10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https://www.turijobs.com/es-es/ofertas-trabajo-madrid/housekeeper-a-gran-melia-palacio-de-los-duques-of267365?utm_campaign=DailyJobs&amp;utm_medium=get_response&amp;utm_source=email&amp;email=alumnospracticas.aidejoven@gmail.com&amp;GRContactId=qYUjT</w:t>
        </w:r>
      </w:hyperlink>
    </w:p>
    <w:p w:rsidR="00460CDA" w:rsidRPr="008D1E55" w:rsidRDefault="00460CDA" w:rsidP="00460CDA">
      <w:pPr>
        <w:rPr>
          <w:rFonts w:ascii="Arial" w:hAnsi="Arial" w:cs="Arial"/>
          <w:sz w:val="20"/>
          <w:szCs w:val="20"/>
        </w:rPr>
      </w:pPr>
    </w:p>
    <w:p w:rsidR="006240BB" w:rsidRDefault="00492B7F" w:rsidP="00460CDA">
      <w:hyperlink r:id="rId11" w:history="1">
        <w:r w:rsidR="004F1A39" w:rsidRPr="00283BBB">
          <w:rPr>
            <w:rStyle w:val="Hipervnculo"/>
          </w:rPr>
          <w:t>https://www.turijobs.com/es-es/ofertas-trabajo-madrid/valet-camarero-a-de-pisos-of266827?utm_campaign=DailyJobs&amp;utm_medium=get_response&amp;utm_source=email&amp;email=alumnospracticas.aidejoven@gmail.com&amp;GRContactId=qYUjT</w:t>
        </w:r>
      </w:hyperlink>
    </w:p>
    <w:p w:rsidR="004F1A39" w:rsidRDefault="004F1A39" w:rsidP="00460CDA"/>
    <w:p w:rsidR="003C57FA" w:rsidRDefault="00492B7F" w:rsidP="00460CDA">
      <w:hyperlink r:id="rId12" w:history="1">
        <w:r w:rsidR="003C57FA" w:rsidRPr="00283BBB">
          <w:rPr>
            <w:rStyle w:val="Hipervnculo"/>
          </w:rPr>
          <w:t>https://es.bebee.com/job/85414ed2ff0cbfcda8a71156125e3776?utm_source=bebee.com&amp;utm_medium=email&amp;utm_campaign=alert_instant&amp;sd=dGVybT1DYW1hcmVyJTQwK2RlK1Bpc29zK3krTGltcGllemEmbG9jYXRpb249RXNwYSVDMyVCMWE=&amp;m=YWx1bW5vc3ByYWN0aWNhcy5haWRlam92ZW5AZ21haWwuY29t</w:t>
        </w:r>
      </w:hyperlink>
    </w:p>
    <w:p w:rsidR="004D41AA" w:rsidRDefault="004D41AA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COCINERO/A</w:t>
      </w:r>
    </w:p>
    <w:p w:rsidR="00724B7B" w:rsidRDefault="00460CDA" w:rsidP="00460CDA">
      <w:pPr>
        <w:rPr>
          <w:rFonts w:ascii="Arial" w:hAnsi="Arial" w:cs="Arial"/>
          <w:sz w:val="20"/>
          <w:szCs w:val="20"/>
        </w:rPr>
      </w:pPr>
      <w:r w:rsidRPr="001308FF">
        <w:rPr>
          <w:rFonts w:ascii="Arial" w:hAnsi="Arial" w:cs="Arial"/>
          <w:sz w:val="20"/>
          <w:szCs w:val="20"/>
        </w:rPr>
        <w:t>Enlace</w:t>
      </w:r>
      <w:r w:rsidR="00724B7B">
        <w:rPr>
          <w:rFonts w:ascii="Arial" w:hAnsi="Arial" w:cs="Arial"/>
          <w:sz w:val="20"/>
          <w:szCs w:val="20"/>
        </w:rPr>
        <w:t>: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E724FE" w:rsidRDefault="00492B7F" w:rsidP="00460CDA">
      <w:pPr>
        <w:rPr>
          <w:rFonts w:ascii="Arial" w:hAnsi="Arial" w:cs="Arial"/>
          <w:sz w:val="20"/>
          <w:szCs w:val="20"/>
        </w:rPr>
      </w:pPr>
      <w:hyperlink r:id="rId13" w:history="1">
        <w:r w:rsidR="00FD3BF8" w:rsidRPr="00283BBB">
          <w:rPr>
            <w:rStyle w:val="Hipervnculo"/>
            <w:rFonts w:ascii="Arial" w:hAnsi="Arial" w:cs="Arial"/>
            <w:sz w:val="20"/>
            <w:szCs w:val="20"/>
          </w:rPr>
          <w:t>https://www.buscojobs.com.es/cocinero-a-centro-hospitalario-en-coslada-madrid-ID-268377227?utm_source=trabajo_org&amp;utm_medium=cpc&amp;utm_campaign=trabajo_org</w:t>
        </w:r>
      </w:hyperlink>
    </w:p>
    <w:p w:rsidR="00FD3BF8" w:rsidRDefault="00FD3BF8" w:rsidP="00460CDA">
      <w:pPr>
        <w:rPr>
          <w:rFonts w:ascii="Arial" w:hAnsi="Arial" w:cs="Arial"/>
          <w:sz w:val="20"/>
          <w:szCs w:val="20"/>
        </w:rPr>
      </w:pPr>
    </w:p>
    <w:p w:rsidR="00460CDA" w:rsidRDefault="00460CDA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 xml:space="preserve">AYUDANTE DE COCINA </w:t>
      </w:r>
    </w:p>
    <w:p w:rsidR="00460B5C" w:rsidRDefault="00460CDA" w:rsidP="00460CDA">
      <w:pPr>
        <w:rPr>
          <w:rFonts w:ascii="Arial" w:hAnsi="Arial" w:cs="Arial"/>
          <w:sz w:val="20"/>
          <w:szCs w:val="20"/>
        </w:rPr>
      </w:pPr>
      <w:r w:rsidRPr="001308FF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1308FF">
        <w:rPr>
          <w:rFonts w:ascii="Arial" w:hAnsi="Arial" w:cs="Arial"/>
          <w:sz w:val="20"/>
          <w:szCs w:val="20"/>
        </w:rPr>
        <w:t xml:space="preserve"> 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1A4914" w:rsidRDefault="00492B7F" w:rsidP="00460CDA">
      <w:pPr>
        <w:rPr>
          <w:rFonts w:ascii="Arial" w:hAnsi="Arial" w:cs="Arial"/>
          <w:sz w:val="20"/>
          <w:szCs w:val="20"/>
        </w:rPr>
      </w:pPr>
      <w:hyperlink r:id="rId14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https://es.talent.com/w/rnd-templateWhitepage/?id=d910faf3f963&amp;source=api&amp;utm_medium=9523deca&amp;ost=true&amp;context=api&amp;ib=true</w:t>
        </w:r>
      </w:hyperlink>
    </w:p>
    <w:p w:rsidR="004F1A39" w:rsidRDefault="004F1A39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92B7F" w:rsidP="00460CDA">
      <w:pPr>
        <w:rPr>
          <w:rFonts w:ascii="Arial" w:hAnsi="Arial" w:cs="Arial"/>
          <w:sz w:val="20"/>
          <w:szCs w:val="20"/>
        </w:rPr>
      </w:pPr>
      <w:hyperlink r:id="rId15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https://unete-al-equipo.vezzo.es/ayudante-de-cocina-oL4v5C6iqM9j/?utm_source=talent&amp;utm_medium=job_board&amp;utm_campaign=ayudante-de-cocina-oL4v5C6iqM9j</w:t>
        </w:r>
      </w:hyperlink>
    </w:p>
    <w:p w:rsidR="00AE4578" w:rsidRDefault="00AE4578" w:rsidP="00460CDA">
      <w:pPr>
        <w:rPr>
          <w:rFonts w:ascii="Arial" w:hAnsi="Arial" w:cs="Arial"/>
          <w:sz w:val="20"/>
          <w:szCs w:val="20"/>
        </w:rPr>
      </w:pPr>
    </w:p>
    <w:p w:rsidR="00AE4578" w:rsidRDefault="00492B7F" w:rsidP="00460CDA">
      <w:pPr>
        <w:rPr>
          <w:rFonts w:ascii="Arial" w:hAnsi="Arial" w:cs="Arial"/>
          <w:sz w:val="20"/>
          <w:szCs w:val="20"/>
        </w:rPr>
      </w:pPr>
      <w:hyperlink r:id="rId16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https://www.turijobs.com/es-es/ofertas-trabajo-madrid/ayudante-de-cocina-en-h10-puerta-de-alcala-of267065?utm_campaign=Agregadores&amp;utm_medium=cpc&amp;utm_source=talent</w:t>
        </w:r>
      </w:hyperlink>
    </w:p>
    <w:p w:rsidR="004F1A39" w:rsidRDefault="004F1A39" w:rsidP="00460CDA">
      <w:pPr>
        <w:rPr>
          <w:rFonts w:ascii="Arial" w:hAnsi="Arial" w:cs="Arial"/>
          <w:sz w:val="20"/>
          <w:szCs w:val="20"/>
        </w:rPr>
      </w:pPr>
    </w:p>
    <w:p w:rsidR="00AE4578" w:rsidRDefault="00AE4578" w:rsidP="00460CDA">
      <w:pPr>
        <w:rPr>
          <w:rFonts w:ascii="Arial" w:hAnsi="Arial" w:cs="Arial"/>
          <w:sz w:val="20"/>
          <w:szCs w:val="20"/>
        </w:rPr>
      </w:pPr>
    </w:p>
    <w:p w:rsidR="004D41AA" w:rsidRDefault="00492B7F" w:rsidP="00460CDA">
      <w:pPr>
        <w:rPr>
          <w:rFonts w:ascii="Arial" w:hAnsi="Arial" w:cs="Arial"/>
          <w:sz w:val="20"/>
          <w:szCs w:val="20"/>
        </w:rPr>
      </w:pPr>
      <w:hyperlink r:id="rId17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https://www.turijobs.com/es-es/ofertas-trabajo-madrid/ayudante-de-cocina-the-principal-madrid-5-of266857?utm_campaign=Agregadores&amp;utm_medium=cpc&amp;utm_source=talent</w:t>
        </w:r>
      </w:hyperlink>
    </w:p>
    <w:p w:rsidR="004F1A39" w:rsidRDefault="004F1A39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92B7F" w:rsidP="00460CDA">
      <w:pPr>
        <w:rPr>
          <w:rFonts w:ascii="Arial" w:hAnsi="Arial" w:cs="Arial"/>
          <w:sz w:val="20"/>
          <w:szCs w:val="20"/>
        </w:rPr>
      </w:pPr>
      <w:hyperlink r:id="rId18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https://unete-al-equipo.tabernadelvolapie.com/ayudante-a-de-cocina-sanchinarro-15h-sem-NbvHcSjsm77i/?utm_source=talent&amp;utm_medium=job_board&amp;utm_campaign=ayudante-a-de-cocina-sanchinarro-15h-sem-NbvHcSjsm77i</w:t>
        </w:r>
      </w:hyperlink>
    </w:p>
    <w:p w:rsidR="004D41AA" w:rsidRPr="001308FF" w:rsidRDefault="004D41AA" w:rsidP="00460CDA">
      <w:pPr>
        <w:rPr>
          <w:rFonts w:ascii="Arial" w:hAnsi="Arial" w:cs="Arial"/>
          <w:sz w:val="20"/>
          <w:szCs w:val="20"/>
        </w:rPr>
      </w:pPr>
    </w:p>
    <w:p w:rsidR="00460CDA" w:rsidRDefault="001A4914" w:rsidP="00460CDA">
      <w:pPr>
        <w:rPr>
          <w:b/>
        </w:rPr>
      </w:pPr>
      <w:r>
        <w:rPr>
          <w:b/>
        </w:rPr>
        <w:t xml:space="preserve">OFFICE DE COCINA </w:t>
      </w:r>
    </w:p>
    <w:p w:rsidR="001A4914" w:rsidRDefault="001A4914" w:rsidP="001A4914">
      <w:pPr>
        <w:rPr>
          <w:rFonts w:ascii="Arial" w:hAnsi="Arial" w:cs="Arial"/>
          <w:sz w:val="20"/>
          <w:szCs w:val="20"/>
        </w:rPr>
      </w:pPr>
      <w:r w:rsidRPr="001308FF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1308FF">
        <w:rPr>
          <w:rFonts w:ascii="Arial" w:hAnsi="Arial" w:cs="Arial"/>
          <w:sz w:val="20"/>
          <w:szCs w:val="20"/>
        </w:rPr>
        <w:t xml:space="preserve"> </w:t>
      </w:r>
    </w:p>
    <w:p w:rsidR="004D41AA" w:rsidRDefault="004D41AA" w:rsidP="001A4914">
      <w:pPr>
        <w:rPr>
          <w:rFonts w:ascii="Arial" w:hAnsi="Arial" w:cs="Arial"/>
          <w:sz w:val="20"/>
          <w:szCs w:val="20"/>
        </w:rPr>
      </w:pPr>
    </w:p>
    <w:p w:rsidR="00CA6050" w:rsidRPr="004F1A39" w:rsidRDefault="00492B7F" w:rsidP="00460CDA">
      <w:hyperlink r:id="rId19" w:history="1">
        <w:r w:rsidR="004F1A39" w:rsidRPr="004F1A39">
          <w:rPr>
            <w:rStyle w:val="Hipervnculo"/>
          </w:rPr>
          <w:t>https://es.bebee.com/job/301848a93fedacc3311a4c30904bfdfa?utm_source=bebee.com&amp;utm_medium=email&amp;utm_campaign=alert_30&amp;sd=dGVybT1PZmZpY2UrQ29jaW5hJmxvY2F0aW9uPU1hZHJpZA==&amp;m=YWx1bW5vc3ByYWN0aWNhcy5haWRlam92ZW5AZ21haWwuY29t</w:t>
        </w:r>
      </w:hyperlink>
    </w:p>
    <w:p w:rsidR="004F1A39" w:rsidRDefault="004F1A39" w:rsidP="00460CDA">
      <w:pPr>
        <w:rPr>
          <w:b/>
        </w:rPr>
      </w:pPr>
    </w:p>
    <w:p w:rsidR="00A0600F" w:rsidRDefault="00492B7F" w:rsidP="00460CDA">
      <w:hyperlink r:id="rId20" w:history="1">
        <w:r w:rsidR="00A0600F" w:rsidRPr="00A0600F">
          <w:rPr>
            <w:rStyle w:val="Hipervnculo"/>
          </w:rPr>
          <w:t>https://es.bebee.com/job/31b29aae0668d2084aae5ef1e01731c6?utm_source=bebee.com&amp;utm_medium=email&amp;utm_campaign=alert_30&amp;sd=dGVybT1MaW1waWV6YStkZStPZmZpY2UmbG9jYXRpb249TWFkcmlk&amp;m=YWx1bW5vc3ByYWN0aWNhcy5haWRlam92ZW5AZ21haWwuY29t</w:t>
        </w:r>
      </w:hyperlink>
    </w:p>
    <w:p w:rsidR="00A0600F" w:rsidRDefault="00A0600F" w:rsidP="00460CDA"/>
    <w:p w:rsidR="00A0600F" w:rsidRDefault="00492B7F" w:rsidP="00460CDA">
      <w:hyperlink r:id="rId21" w:history="1">
        <w:r w:rsidR="00A0600F" w:rsidRPr="00283BBB">
          <w:rPr>
            <w:rStyle w:val="Hipervnculo"/>
          </w:rPr>
          <w:t>https://es.bebee.com/job/45e18bb00f6b922709e2e353d4a05b88?utm_source=bebee.com&amp;utm_medium=email&amp;utm_campaign=alert_30&amp;sd=dGVybT1BeXVkYW50ZStkZStDb2NpbmEreStPZmZpY2UmbG9jYXRpb249TWFkcmlk&amp;m=YWx1bW5vc3ByYWN0aWNhcy5haWRlam92ZW5AZ21haWwuY29t</w:t>
        </w:r>
      </w:hyperlink>
    </w:p>
    <w:p w:rsidR="00A0600F" w:rsidRDefault="00A0600F" w:rsidP="00460CDA"/>
    <w:p w:rsidR="00A0600F" w:rsidRDefault="00492B7F" w:rsidP="00460CDA">
      <w:hyperlink r:id="rId22" w:history="1">
        <w:r w:rsidR="00A0600F" w:rsidRPr="00283BBB">
          <w:rPr>
            <w:rStyle w:val="Hipervnculo"/>
          </w:rPr>
          <w:t>https://es.bebee.com/job/6916745e15fe624295643ae6c9080f06?utm_source=bebee.com&amp;utm_medium=email&amp;utm_campaign=alert_30&amp;sd=dGVybT1PZmZpY2UrTWFkcmlkJmxvY2F0aW9uPU1hZHJpZA==&amp;m=YWx1bW5vc3ByYWN0aWNhcy5haWRlam92ZW5AZ21haWwuY29t</w:t>
        </w:r>
      </w:hyperlink>
    </w:p>
    <w:p w:rsidR="00A0600F" w:rsidRDefault="00A0600F" w:rsidP="00460CDA"/>
    <w:p w:rsidR="00A0600F" w:rsidRDefault="00492B7F" w:rsidP="00460CDA">
      <w:hyperlink r:id="rId23" w:history="1">
        <w:r w:rsidR="00A0600F" w:rsidRPr="00283BBB">
          <w:rPr>
            <w:rStyle w:val="Hipervnculo"/>
          </w:rPr>
          <w:t>https://es.bebee.com/job/31b29aae0668d2084aae5ef1e01731c6?utm_source=bebee.com&amp;utm_medium=email&amp;utm_campaign=alert_30&amp;sd=dGVybT1MaW1waWV6YStkZStPZmZpY2UmbG9jYXRpb249TWFkcmlk&amp;m=YWx1bW5vc3ByYWN0aWNhcy5haWRlam92ZW5AZ21haWwuY29t</w:t>
        </w:r>
      </w:hyperlink>
    </w:p>
    <w:p w:rsidR="00FD3BF8" w:rsidRDefault="00FD3BF8" w:rsidP="00460CDA"/>
    <w:p w:rsidR="00FD3BF8" w:rsidRDefault="00492B7F" w:rsidP="00460CDA">
      <w:hyperlink r:id="rId24" w:history="1">
        <w:r w:rsidR="00FD3BF8" w:rsidRPr="00283BBB">
          <w:rPr>
            <w:rStyle w:val="Hipervnculo"/>
          </w:rPr>
          <w:t>https://es.bebee.com/job/45e18bb00f6b922709e2e353d4a05b88?utm_source=bebee.com&amp;utm_medium=email&amp;utm_campaign=alert_30&amp;sd=dGVybT1BeXVkYW50ZStkZStDb2NpbmEreStPZmZpY2UmbG9jYXRpb249TWFkcmlk&amp;m=YWx1bW5vc3ByYWN0aWNhcy5haWRlam92ZW5AZ21haWwuY29t</w:t>
        </w:r>
      </w:hyperlink>
    </w:p>
    <w:p w:rsidR="00A0600F" w:rsidRDefault="00A0600F" w:rsidP="00460CDA"/>
    <w:p w:rsidR="00A0600F" w:rsidRDefault="00A0600F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154BE6" w:rsidRDefault="00154BE6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CONSERJE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>
        <w:t>Enlace:</w:t>
      </w:r>
      <w:r w:rsidRPr="00D02D17">
        <w:rPr>
          <w:rFonts w:ascii="Arial" w:hAnsi="Arial" w:cs="Arial"/>
          <w:sz w:val="20"/>
          <w:szCs w:val="20"/>
        </w:rPr>
        <w:t xml:space="preserve"> </w:t>
      </w:r>
    </w:p>
    <w:p w:rsidR="008F1E86" w:rsidRDefault="008F1E86" w:rsidP="00460CDA">
      <w:pPr>
        <w:rPr>
          <w:rFonts w:ascii="Arial" w:hAnsi="Arial" w:cs="Arial"/>
          <w:sz w:val="20"/>
          <w:szCs w:val="20"/>
        </w:rPr>
      </w:pPr>
    </w:p>
    <w:p w:rsidR="00CA6050" w:rsidRDefault="00492B7F" w:rsidP="00460CDA">
      <w:hyperlink r:id="rId25" w:anchor="google_vignette" w:history="1">
        <w:r w:rsidR="00380067" w:rsidRPr="00283BBB">
          <w:rPr>
            <w:rStyle w:val="Hipervnculo"/>
          </w:rPr>
          <w:t>https://es.trabajosdiarios.com/trabajo/2624466/conserjemantenimiento-madrid-en-madrid?utm_source=jooble&amp;utm_medium=cpc&amp;utm_campaign=jooble-espana#google_vignette</w:t>
        </w:r>
      </w:hyperlink>
    </w:p>
    <w:p w:rsidR="00380067" w:rsidRDefault="00380067" w:rsidP="00460CDA"/>
    <w:p w:rsidR="00380067" w:rsidRDefault="00492B7F" w:rsidP="00380067">
      <w:hyperlink r:id="rId26" w:anchor="google_vignette" w:history="1">
        <w:r w:rsidR="00380067" w:rsidRPr="00283BBB">
          <w:rPr>
            <w:rStyle w:val="Hipervnculo"/>
          </w:rPr>
          <w:t>https://es.trabajosdiarios.com/trabajo/2624466/conserjemantenimiento-madrid-en-madrid?utm_source=jooble&amp;utm_medium=cpc&amp;utm_campaign=jooble-espana#google_vignette</w:t>
        </w:r>
      </w:hyperlink>
    </w:p>
    <w:p w:rsidR="00380067" w:rsidRDefault="00380067" w:rsidP="00380067"/>
    <w:p w:rsidR="00460CDA" w:rsidRPr="00380067" w:rsidRDefault="00492B7F" w:rsidP="00380067">
      <w:hyperlink r:id="rId27" w:history="1">
        <w:r w:rsidR="00380067" w:rsidRPr="00380067">
          <w:rPr>
            <w:rStyle w:val="Hipervnculo"/>
          </w:rPr>
          <w:t>https://www.turijobs.com/es-es/ofertas-trabajo-madrid/conserje-of267499?utm_campaign=Agregadores&amp;utm_medium=cpc&amp;utm_source=jooble&amp;utm_campaign=Agregadores&amp;utm_medium=cpc&amp;utm_source=jooble&amp;utm_away=esMjA3fDg5MDg2ODk0NzQ3NzcwODE3ODl8NDU0MjA</w:t>
        </w:r>
      </w:hyperlink>
    </w:p>
    <w:p w:rsidR="00380067" w:rsidRDefault="00380067" w:rsidP="00380067">
      <w:pPr>
        <w:ind w:left="720" w:hanging="720"/>
        <w:rPr>
          <w:b/>
        </w:rPr>
      </w:pPr>
    </w:p>
    <w:p w:rsidR="00BD3694" w:rsidRDefault="00492B7F" w:rsidP="00460CDA">
      <w:hyperlink r:id="rId28" w:history="1">
        <w:r w:rsidR="009B05EF" w:rsidRPr="00283BBB">
          <w:rPr>
            <w:rStyle w:val="Hipervnculo"/>
          </w:rPr>
          <w:t>https://es.bebee.com/job/3251186272-site-trabajo.org_103c099bcc73e8f5047d03723a626839?utm_feed=site-trabajo.org&amp;sid=MP663df3bf42e56&amp;site=trabajo.org&amp;sd=dGVybSUzRENvbnNlcmplK1BvbGl2YW50ZSUyNmxvY2F0aW9uJTNETWFkcmlk&amp;utm_source=partners&amp;utm_medium=cpc&amp;utm_campaign=BFS_web_TO_trabajo.org</w:t>
        </w:r>
      </w:hyperlink>
    </w:p>
    <w:p w:rsidR="009B05EF" w:rsidRPr="009B05EF" w:rsidRDefault="009B05EF" w:rsidP="00460CDA"/>
    <w:p w:rsidR="00BD3694" w:rsidRPr="001561F7" w:rsidRDefault="00492B7F" w:rsidP="00460CDA">
      <w:hyperlink r:id="rId29" w:history="1">
        <w:r w:rsidR="001561F7" w:rsidRPr="001561F7">
          <w:rPr>
            <w:rStyle w:val="Hipervnculo"/>
          </w:rPr>
          <w:t>https://www.emprego.pt/en/jobs/show/31147013804893197796290226389?utm_campaign=bebee-ES&amp;utm_medium=feed&amp;utm_source=bebee</w:t>
        </w:r>
      </w:hyperlink>
    </w:p>
    <w:p w:rsidR="001561F7" w:rsidRPr="003C57FA" w:rsidRDefault="001561F7" w:rsidP="00460CDA"/>
    <w:p w:rsidR="00BD3694" w:rsidRPr="003C57FA" w:rsidRDefault="00492B7F" w:rsidP="00460CDA">
      <w:hyperlink r:id="rId30" w:history="1">
        <w:r w:rsidR="003C57FA" w:rsidRPr="003C57FA">
          <w:rPr>
            <w:rStyle w:val="Hipervnculo"/>
          </w:rPr>
          <w:t>https://es.bebee.com/job/3992bcb9bd708755aabcac1ee42832c2?utm_source=bebee.com&amp;utm_medium=email&amp;utm_campaign=alert_instant&amp;sd=dGVybT1SZWNlcGNpb25pc3RhKyUyRitjb25zZXJqZSZsb2NhdGlvbj1NYWRyaWQ=&amp;m=YWx1bW5vc3ByYWN0aWNhcy5haWRlam92ZW5AZ21haWwuY29t</w:t>
        </w:r>
      </w:hyperlink>
    </w:p>
    <w:p w:rsidR="00BD3694" w:rsidRDefault="00BD3694" w:rsidP="00460CDA">
      <w:pPr>
        <w:rPr>
          <w:b/>
        </w:rPr>
      </w:pPr>
    </w:p>
    <w:p w:rsidR="00CA6050" w:rsidRDefault="00CA6050" w:rsidP="00460CDA">
      <w:pPr>
        <w:rPr>
          <w:rFonts w:ascii="Arial" w:hAnsi="Arial" w:cs="Arial"/>
          <w:b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MOZO/A DE ALMACÉN Y/O CARRETILLERO</w:t>
      </w:r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Enlace:</w:t>
      </w:r>
    </w:p>
    <w:p w:rsidR="00E724FE" w:rsidRDefault="00492B7F" w:rsidP="00460CDA">
      <w:pPr>
        <w:rPr>
          <w:rFonts w:ascii="Arial" w:hAnsi="Arial" w:cs="Arial"/>
          <w:sz w:val="20"/>
          <w:szCs w:val="20"/>
        </w:rPr>
      </w:pPr>
      <w:hyperlink r:id="rId31" w:history="1">
        <w:r w:rsidR="00380067" w:rsidRPr="00283BBB">
          <w:rPr>
            <w:rStyle w:val="Hipervnculo"/>
            <w:rFonts w:ascii="Arial" w:hAnsi="Arial" w:cs="Arial"/>
            <w:sz w:val="20"/>
            <w:szCs w:val="20"/>
          </w:rPr>
          <w:t>https://es.jooble.org/desc/-1837715286504448548?ckey=conserje&amp;rgn=6274&amp;pos=3&amp;elckey=6322046641444953805&amp;p=1&amp;avi=9035577840074501610&amp;jobAge=80&amp;relb=100&amp;brelb=100&amp;bscr=18848.932835334956&amp;scr=18848.932835334956&amp;aid=22516461&amp;lt=71&amp;searchTestGroup=2_52_1&amp;iid=-3095853093832334117</w:t>
        </w:r>
      </w:hyperlink>
    </w:p>
    <w:p w:rsidR="00380067" w:rsidRDefault="00380067" w:rsidP="00460CDA">
      <w:pPr>
        <w:rPr>
          <w:rFonts w:ascii="Arial" w:hAnsi="Arial" w:cs="Arial"/>
          <w:sz w:val="20"/>
          <w:szCs w:val="20"/>
        </w:rPr>
      </w:pPr>
    </w:p>
    <w:p w:rsidR="00CA6050" w:rsidRDefault="00492B7F" w:rsidP="00460CDA">
      <w:pPr>
        <w:rPr>
          <w:rFonts w:ascii="Arial" w:hAnsi="Arial" w:cs="Arial"/>
          <w:sz w:val="20"/>
          <w:szCs w:val="20"/>
        </w:rPr>
      </w:pPr>
      <w:hyperlink r:id="rId32" w:history="1">
        <w:r w:rsidR="0023659B" w:rsidRPr="00283BBB">
          <w:rPr>
            <w:rStyle w:val="Hipervnculo"/>
            <w:rFonts w:ascii="Arial" w:hAnsi="Arial" w:cs="Arial"/>
            <w:sz w:val="20"/>
            <w:szCs w:val="20"/>
          </w:rPr>
          <w:t>https://es.bebee.com/job/38661d93008663ca4ed99f9f62a304df</w:t>
        </w:r>
      </w:hyperlink>
    </w:p>
    <w:p w:rsidR="008F1E86" w:rsidRPr="00D02D17" w:rsidRDefault="008F1E86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b/>
          <w:sz w:val="20"/>
          <w:szCs w:val="20"/>
        </w:rPr>
      </w:pPr>
      <w:r w:rsidRPr="00D02D17">
        <w:rPr>
          <w:rFonts w:ascii="Arial" w:hAnsi="Arial" w:cs="Arial"/>
          <w:b/>
          <w:sz w:val="20"/>
          <w:szCs w:val="20"/>
        </w:rPr>
        <w:t>DEP</w:t>
      </w:r>
      <w:r w:rsidR="001A4914">
        <w:rPr>
          <w:rFonts w:ascii="Arial" w:hAnsi="Arial" w:cs="Arial"/>
          <w:b/>
          <w:sz w:val="20"/>
          <w:szCs w:val="20"/>
        </w:rPr>
        <w:t>EN</w:t>
      </w:r>
      <w:r w:rsidRPr="00D02D17">
        <w:rPr>
          <w:rFonts w:ascii="Arial" w:hAnsi="Arial" w:cs="Arial"/>
          <w:b/>
          <w:sz w:val="20"/>
          <w:szCs w:val="20"/>
        </w:rPr>
        <w:t>DIENTE/A</w:t>
      </w:r>
      <w:r w:rsidR="001A4914">
        <w:rPr>
          <w:rFonts w:ascii="Arial" w:hAnsi="Arial" w:cs="Arial"/>
          <w:b/>
          <w:sz w:val="20"/>
          <w:szCs w:val="20"/>
        </w:rPr>
        <w:t xml:space="preserve"> DE TIENDA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 w:rsidR="001A4914">
        <w:rPr>
          <w:rFonts w:ascii="Arial" w:hAnsi="Arial" w:cs="Arial"/>
          <w:sz w:val="20"/>
          <w:szCs w:val="20"/>
        </w:rPr>
        <w:t>:</w:t>
      </w: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4F1A39" w:rsidRDefault="00492B7F" w:rsidP="00460CDA">
      <w:pPr>
        <w:rPr>
          <w:rFonts w:ascii="Arial" w:hAnsi="Arial" w:cs="Arial"/>
          <w:sz w:val="20"/>
          <w:szCs w:val="20"/>
        </w:rPr>
      </w:pPr>
      <w:hyperlink r:id="rId33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https://jobs.canda.com/job/Rivas-Vaciamadrid-Sales-Assistant-Rivas-CAMPA%C3%91A-DE-VERANO-12h-fines-de-semana-28529/1068425301/?feedId=88400&amp;campaignId=3&amp;utm_source=Neuvoo&amp;utm_campaign=J2W_NeuvooCA</w:t>
        </w:r>
      </w:hyperlink>
    </w:p>
    <w:p w:rsidR="004F1A39" w:rsidRDefault="004F1A39" w:rsidP="00460CDA">
      <w:pPr>
        <w:rPr>
          <w:rFonts w:ascii="Arial" w:hAnsi="Arial" w:cs="Arial"/>
          <w:sz w:val="20"/>
          <w:szCs w:val="20"/>
        </w:rPr>
      </w:pPr>
    </w:p>
    <w:p w:rsidR="00460CDA" w:rsidRDefault="00460CDA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LIMPIEZA</w:t>
      </w:r>
    </w:p>
    <w:p w:rsidR="00E724FE" w:rsidRDefault="00460CDA" w:rsidP="00460CDA">
      <w:pPr>
        <w:rPr>
          <w:rFonts w:ascii="Arial" w:hAnsi="Arial" w:cs="Arial"/>
          <w:sz w:val="20"/>
          <w:szCs w:val="20"/>
        </w:rPr>
      </w:pPr>
      <w:r w:rsidRPr="001308FF">
        <w:t>Enlace</w:t>
      </w:r>
      <w:r>
        <w:t>:</w:t>
      </w:r>
    </w:p>
    <w:p w:rsidR="00445C36" w:rsidRDefault="00492B7F" w:rsidP="00460CDA">
      <w:pPr>
        <w:rPr>
          <w:rFonts w:ascii="Arial" w:hAnsi="Arial" w:cs="Arial"/>
          <w:sz w:val="20"/>
          <w:szCs w:val="20"/>
        </w:rPr>
      </w:pPr>
      <w:hyperlink r:id="rId34" w:history="1">
        <w:r w:rsidR="001C7EF1" w:rsidRPr="00283BBB">
          <w:rPr>
            <w:rStyle w:val="Hipervnculo"/>
            <w:rFonts w:ascii="Arial" w:hAnsi="Arial" w:cs="Arial"/>
            <w:sz w:val="20"/>
            <w:szCs w:val="20"/>
          </w:rPr>
          <w:t>https://es.bebee.com/job/77ca8a4c7f5acad3ed2744aa459ef66b?utm_source=bebee.com&amp;utm_medium=email&amp;utm_campaign=alert_30&amp;sd=dGVybT1PcGVyYXJpbyUyRmErbytMaW1waWV6YStlbitDZW50cm8rZGUrTWF5b3JlcyZsb2NhdGlvbj1NYWRyaWQ=&amp;m=YWx1bW5vc3ByYWN0aWNhcy5haWRlam92ZW5AZ21haWwuY29t</w:t>
        </w:r>
      </w:hyperlink>
    </w:p>
    <w:p w:rsidR="00FD3BF8" w:rsidRDefault="00FD3BF8" w:rsidP="00460CDA">
      <w:pPr>
        <w:rPr>
          <w:rFonts w:ascii="Arial" w:hAnsi="Arial" w:cs="Arial"/>
          <w:sz w:val="20"/>
          <w:szCs w:val="20"/>
        </w:rPr>
      </w:pPr>
    </w:p>
    <w:p w:rsidR="00FD3BF8" w:rsidRDefault="00492B7F" w:rsidP="00460CDA">
      <w:pPr>
        <w:rPr>
          <w:rFonts w:ascii="Arial" w:hAnsi="Arial" w:cs="Arial"/>
          <w:sz w:val="20"/>
          <w:szCs w:val="20"/>
        </w:rPr>
      </w:pPr>
      <w:hyperlink r:id="rId35" w:history="1">
        <w:r w:rsidR="00FD3BF8" w:rsidRPr="00283BBB">
          <w:rPr>
            <w:rStyle w:val="Hipervnculo"/>
            <w:rFonts w:ascii="Arial" w:hAnsi="Arial" w:cs="Arial"/>
            <w:sz w:val="20"/>
            <w:szCs w:val="20"/>
          </w:rPr>
          <w:t>https://es.bebee.com/job/6aae584d692b951fe5e056f3b9a4ff2a?utm_source=bebee.com&amp;utm_medium=email&amp;utm_campaign=alert_30&amp;sd=dGVybT1BdXguK0xpbXBpZXphLW9mZmljZSZsb2NhdGlvbj1NYWRyaWQ=&amp;m=YWx1bW5vc3ByYWN0aWNhcy5haWRlam92ZW5AZ21haWwuY29t</w:t>
        </w:r>
      </w:hyperlink>
    </w:p>
    <w:p w:rsidR="006D73E9" w:rsidRDefault="006D73E9" w:rsidP="00460CDA">
      <w:pPr>
        <w:rPr>
          <w:rFonts w:ascii="Arial" w:hAnsi="Arial" w:cs="Arial"/>
          <w:sz w:val="20"/>
          <w:szCs w:val="20"/>
        </w:rPr>
      </w:pPr>
    </w:p>
    <w:p w:rsidR="006D73E9" w:rsidRDefault="006D73E9" w:rsidP="00460CDA">
      <w:pPr>
        <w:rPr>
          <w:rFonts w:ascii="Arial" w:hAnsi="Arial" w:cs="Arial"/>
          <w:sz w:val="20"/>
          <w:szCs w:val="20"/>
        </w:rPr>
      </w:pPr>
    </w:p>
    <w:p w:rsidR="006D73E9" w:rsidRDefault="006D73E9" w:rsidP="00460CDA">
      <w:pPr>
        <w:rPr>
          <w:rFonts w:ascii="Arial" w:hAnsi="Arial" w:cs="Arial"/>
          <w:sz w:val="20"/>
          <w:szCs w:val="20"/>
        </w:rPr>
      </w:pPr>
    </w:p>
    <w:p w:rsidR="006D73E9" w:rsidRDefault="006D73E9" w:rsidP="00460CDA">
      <w:pPr>
        <w:rPr>
          <w:rFonts w:ascii="Arial" w:hAnsi="Arial" w:cs="Arial"/>
          <w:sz w:val="20"/>
          <w:szCs w:val="20"/>
        </w:rPr>
      </w:pPr>
    </w:p>
    <w:p w:rsidR="006D73E9" w:rsidRDefault="006D73E9" w:rsidP="00460CDA">
      <w:pPr>
        <w:rPr>
          <w:rFonts w:ascii="Arial" w:hAnsi="Arial" w:cs="Arial"/>
          <w:sz w:val="20"/>
          <w:szCs w:val="20"/>
        </w:rPr>
      </w:pPr>
    </w:p>
    <w:p w:rsidR="00FD3BF8" w:rsidRDefault="00FD3BF8" w:rsidP="00460CDA">
      <w:pPr>
        <w:rPr>
          <w:rFonts w:ascii="Arial" w:hAnsi="Arial" w:cs="Arial"/>
          <w:sz w:val="20"/>
          <w:szCs w:val="20"/>
        </w:rPr>
      </w:pPr>
    </w:p>
    <w:p w:rsidR="006B08D7" w:rsidRDefault="00492B7F" w:rsidP="00460CDA">
      <w:pPr>
        <w:rPr>
          <w:rFonts w:ascii="Arial" w:hAnsi="Arial" w:cs="Arial"/>
          <w:sz w:val="20"/>
          <w:szCs w:val="20"/>
        </w:rPr>
      </w:pPr>
      <w:hyperlink r:id="rId36" w:history="1">
        <w:r w:rsidR="006B08D7" w:rsidRPr="00283BBB">
          <w:rPr>
            <w:rStyle w:val="Hipervnculo"/>
            <w:rFonts w:ascii="Arial" w:hAnsi="Arial" w:cs="Arial"/>
            <w:sz w:val="20"/>
            <w:szCs w:val="20"/>
          </w:rPr>
          <w:t>https://canaldeempleo.es/CLECE/job/Madrid-Limpiadora-Madr-28850/792629102/?utm_campaign=neuvoo&amp;utm_source=neuvoo&amp;applySourceOverride=Talent.com%20Organic</w:t>
        </w:r>
      </w:hyperlink>
    </w:p>
    <w:p w:rsidR="006B08D7" w:rsidRDefault="006B08D7" w:rsidP="00460CDA">
      <w:pPr>
        <w:rPr>
          <w:rFonts w:ascii="Arial" w:hAnsi="Arial" w:cs="Arial"/>
          <w:sz w:val="20"/>
          <w:szCs w:val="20"/>
        </w:rPr>
      </w:pPr>
    </w:p>
    <w:p w:rsidR="00FD3BF8" w:rsidRDefault="00492B7F" w:rsidP="00460CDA">
      <w:pPr>
        <w:rPr>
          <w:rFonts w:ascii="Arial" w:hAnsi="Arial" w:cs="Arial"/>
          <w:sz w:val="20"/>
          <w:szCs w:val="20"/>
        </w:rPr>
      </w:pPr>
      <w:hyperlink r:id="rId37" w:history="1">
        <w:r w:rsidR="0023659B" w:rsidRPr="00283BBB">
          <w:rPr>
            <w:rStyle w:val="Hipervnculo"/>
            <w:rFonts w:ascii="Arial" w:hAnsi="Arial" w:cs="Arial"/>
            <w:sz w:val="20"/>
            <w:szCs w:val="20"/>
          </w:rPr>
          <w:t>https://es.bebee.com/job/4d40155a4e1dce304a761009adf3f22b</w:t>
        </w:r>
      </w:hyperlink>
    </w:p>
    <w:p w:rsidR="0023659B" w:rsidRDefault="0023659B" w:rsidP="00460CDA">
      <w:pPr>
        <w:rPr>
          <w:rFonts w:ascii="Arial" w:hAnsi="Arial" w:cs="Arial"/>
          <w:sz w:val="20"/>
          <w:szCs w:val="20"/>
        </w:rPr>
      </w:pPr>
    </w:p>
    <w:p w:rsidR="0023659B" w:rsidRDefault="00492B7F" w:rsidP="00460CDA">
      <w:pPr>
        <w:rPr>
          <w:rFonts w:ascii="Arial" w:hAnsi="Arial" w:cs="Arial"/>
          <w:sz w:val="20"/>
          <w:szCs w:val="20"/>
        </w:rPr>
      </w:pPr>
      <w:hyperlink r:id="rId38" w:history="1">
        <w:r w:rsidR="0023659B" w:rsidRPr="00283BBB">
          <w:rPr>
            <w:rStyle w:val="Hipervnculo"/>
            <w:rFonts w:ascii="Arial" w:hAnsi="Arial" w:cs="Arial"/>
            <w:sz w:val="20"/>
            <w:szCs w:val="20"/>
          </w:rPr>
          <w:t>https://es.bebee.com/job/e3e875983d2db7b78d26e38f4efe4e89</w:t>
        </w:r>
      </w:hyperlink>
    </w:p>
    <w:p w:rsidR="0023659B" w:rsidRDefault="0023659B" w:rsidP="00460CDA">
      <w:pPr>
        <w:rPr>
          <w:rFonts w:ascii="Arial" w:hAnsi="Arial" w:cs="Arial"/>
          <w:sz w:val="20"/>
          <w:szCs w:val="20"/>
        </w:rPr>
      </w:pPr>
    </w:p>
    <w:p w:rsidR="0023659B" w:rsidRPr="006D73E9" w:rsidRDefault="0023659B" w:rsidP="00460CDA">
      <w:pPr>
        <w:rPr>
          <w:rFonts w:ascii="Arial" w:hAnsi="Arial" w:cs="Arial"/>
          <w:b/>
          <w:sz w:val="20"/>
          <w:szCs w:val="20"/>
        </w:rPr>
      </w:pPr>
    </w:p>
    <w:p w:rsidR="00FD3BF8" w:rsidRPr="006D73E9" w:rsidRDefault="006B08D7" w:rsidP="00460CDA">
      <w:pPr>
        <w:rPr>
          <w:rFonts w:ascii="Arial" w:hAnsi="Arial" w:cs="Arial"/>
          <w:b/>
          <w:sz w:val="20"/>
          <w:szCs w:val="20"/>
        </w:rPr>
      </w:pPr>
      <w:r w:rsidRPr="006D73E9">
        <w:rPr>
          <w:rFonts w:ascii="Arial" w:hAnsi="Arial" w:cs="Arial"/>
          <w:b/>
          <w:sz w:val="20"/>
          <w:szCs w:val="20"/>
        </w:rPr>
        <w:t>(CON DISCAPACIDAD)</w:t>
      </w:r>
    </w:p>
    <w:p w:rsidR="006B08D7" w:rsidRDefault="006B08D7" w:rsidP="00460CDA">
      <w:pPr>
        <w:rPr>
          <w:rFonts w:ascii="Arial" w:hAnsi="Arial" w:cs="Arial"/>
          <w:sz w:val="20"/>
          <w:szCs w:val="20"/>
        </w:rPr>
      </w:pPr>
    </w:p>
    <w:p w:rsidR="006B08D7" w:rsidRDefault="00492B7F" w:rsidP="00460CDA">
      <w:pPr>
        <w:rPr>
          <w:rFonts w:ascii="Arial" w:hAnsi="Arial" w:cs="Arial"/>
          <w:sz w:val="20"/>
          <w:szCs w:val="20"/>
        </w:rPr>
      </w:pPr>
      <w:hyperlink r:id="rId39" w:history="1">
        <w:r w:rsidR="006B08D7" w:rsidRPr="00283BBB">
          <w:rPr>
            <w:rStyle w:val="Hipervnculo"/>
            <w:rFonts w:ascii="Arial" w:hAnsi="Arial" w:cs="Arial"/>
            <w:sz w:val="20"/>
            <w:szCs w:val="20"/>
          </w:rPr>
          <w:t>https://intress.talentclue.com/node/99091606/53710041</w:t>
        </w:r>
      </w:hyperlink>
    </w:p>
    <w:p w:rsidR="003C57FA" w:rsidRDefault="003C57FA" w:rsidP="00460CDA">
      <w:pPr>
        <w:rPr>
          <w:rFonts w:ascii="Arial" w:hAnsi="Arial" w:cs="Arial"/>
          <w:sz w:val="20"/>
          <w:szCs w:val="20"/>
        </w:rPr>
      </w:pPr>
    </w:p>
    <w:p w:rsidR="003C57FA" w:rsidRDefault="00492B7F" w:rsidP="00460CDA">
      <w:pPr>
        <w:rPr>
          <w:rFonts w:ascii="Arial" w:hAnsi="Arial" w:cs="Arial"/>
          <w:sz w:val="20"/>
          <w:szCs w:val="20"/>
        </w:rPr>
      </w:pPr>
      <w:hyperlink r:id="rId40" w:history="1">
        <w:r w:rsidR="003C57FA" w:rsidRPr="00283BBB">
          <w:rPr>
            <w:rStyle w:val="Hipervnculo"/>
            <w:rFonts w:ascii="Arial" w:hAnsi="Arial" w:cs="Arial"/>
            <w:sz w:val="20"/>
            <w:szCs w:val="20"/>
          </w:rPr>
          <w:t>https://es.talent.com/lab/q/job.php?id=3a6524b9bf34&amp;source=bebee_bulk&amp;utm_source=partner&amp;pos=9960&amp;utm_medium=bebee_bulk&amp;cg=talent</w:t>
        </w:r>
      </w:hyperlink>
    </w:p>
    <w:p w:rsidR="003C57FA" w:rsidRDefault="003C57FA" w:rsidP="00460CDA">
      <w:pPr>
        <w:rPr>
          <w:rFonts w:ascii="Arial" w:hAnsi="Arial" w:cs="Arial"/>
          <w:sz w:val="20"/>
          <w:szCs w:val="20"/>
        </w:rPr>
      </w:pPr>
    </w:p>
    <w:p w:rsidR="00E724FE" w:rsidRDefault="00E724FE" w:rsidP="00460CDA"/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  <w:r w:rsidRPr="009B2E2A">
        <w:rPr>
          <w:b/>
        </w:rPr>
        <w:t>RECEPCIONISTA</w:t>
      </w:r>
    </w:p>
    <w:p w:rsidR="0023659B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="0023659B">
        <w:rPr>
          <w:rFonts w:ascii="Arial" w:hAnsi="Arial" w:cs="Arial"/>
          <w:sz w:val="20"/>
          <w:szCs w:val="20"/>
        </w:rPr>
        <w:t xml:space="preserve"> </w:t>
      </w:r>
    </w:p>
    <w:p w:rsidR="0023659B" w:rsidRDefault="0023659B" w:rsidP="00460CDA">
      <w:pPr>
        <w:rPr>
          <w:rFonts w:ascii="Arial" w:hAnsi="Arial" w:cs="Arial"/>
          <w:sz w:val="20"/>
          <w:szCs w:val="20"/>
        </w:rPr>
      </w:pPr>
    </w:p>
    <w:p w:rsidR="00460CDA" w:rsidRDefault="00492B7F" w:rsidP="00460CDA">
      <w:pPr>
        <w:rPr>
          <w:rFonts w:ascii="Arial" w:hAnsi="Arial" w:cs="Arial"/>
          <w:sz w:val="20"/>
          <w:szCs w:val="20"/>
        </w:rPr>
      </w:pPr>
      <w:hyperlink r:id="rId41" w:history="1">
        <w:r w:rsidR="0023659B" w:rsidRPr="00283BBB">
          <w:rPr>
            <w:rStyle w:val="Hipervnculo"/>
            <w:rFonts w:ascii="Arial" w:hAnsi="Arial" w:cs="Arial"/>
            <w:sz w:val="20"/>
            <w:szCs w:val="20"/>
          </w:rPr>
          <w:t>https://es.talent.com/view?id=49ca7b4f6b3b&amp;ost=true&amp;source=bebee_bulk&amp;utm_medium=bebee_bulk&amp;ib=true</w:t>
        </w:r>
      </w:hyperlink>
    </w:p>
    <w:p w:rsidR="00445C36" w:rsidRPr="001C7EF1" w:rsidRDefault="00445C36" w:rsidP="00460CDA">
      <w:pPr>
        <w:rPr>
          <w:rFonts w:ascii="Arial" w:hAnsi="Arial" w:cs="Arial"/>
          <w:sz w:val="20"/>
          <w:szCs w:val="20"/>
        </w:rPr>
      </w:pPr>
    </w:p>
    <w:p w:rsidR="00CF5A53" w:rsidRPr="001C7EF1" w:rsidRDefault="00492B7F" w:rsidP="00460CDA">
      <w:hyperlink r:id="rId42" w:history="1">
        <w:r w:rsidR="001C7EF1" w:rsidRPr="001C7EF1">
          <w:rPr>
            <w:rStyle w:val="Hipervnculo"/>
          </w:rPr>
          <w:t>https://es.bebee.com/job/c31f4e0aa6c588fdaee464676653bb85?utm_source=bebee.com&amp;utm_medium=email&amp;utm_campaign=alert_30&amp;sd=dGVybT1SZWNlcGNpb25pc3RhcytDZW50cm8rZGUrTWF5b3JlcyZsb2NhdGlvbj1BbGNvYmVuZGFz&amp;m=YWx1bW5vc3ByYWN0aWNhcy5haWRlam92ZW5AZ21haWwuY29t</w:t>
        </w:r>
      </w:hyperlink>
    </w:p>
    <w:p w:rsidR="001C7EF1" w:rsidRDefault="001C7EF1" w:rsidP="00460CDA">
      <w:pPr>
        <w:rPr>
          <w:b/>
        </w:rPr>
      </w:pPr>
    </w:p>
    <w:p w:rsidR="00CF5A53" w:rsidRDefault="00492B7F" w:rsidP="00460CDA">
      <w:hyperlink r:id="rId43" w:history="1">
        <w:r w:rsidR="00380067" w:rsidRPr="00283BBB">
          <w:rPr>
            <w:rStyle w:val="Hipervnculo"/>
          </w:rPr>
          <w:t>https://es.bebee.com/job/fd8f92bc5c9aeffa4494848bd6d4fe4d?utm_source=bebee.com&amp;utm_medium=email&amp;utm_campaign=email_campaign-beBee_S2_ES&amp;created_date_campaign=2024-05-09T17:49:00Z&amp;sd=dGVybT1hdXhpbGlhciZsb2NhdGlvbj1NYWRyaWQ=&amp;m=YWx1bW5vc3ByYWN0aWNhcy5haWRlam92ZW5AZ21haWwuY29t</w:t>
        </w:r>
      </w:hyperlink>
    </w:p>
    <w:p w:rsidR="003C57FA" w:rsidRDefault="003C57FA" w:rsidP="00460CDA"/>
    <w:p w:rsidR="003C57FA" w:rsidRDefault="00492B7F" w:rsidP="00460CDA">
      <w:hyperlink r:id="rId44" w:history="1">
        <w:r w:rsidR="003C57FA" w:rsidRPr="00283BBB">
          <w:rPr>
            <w:rStyle w:val="Hipervnculo"/>
          </w:rPr>
          <w:t>https://es.bebee.com/job/ba8f9e07c156581825b32e4b8da198f1?utm_source=bebee.com&amp;utm_medium=email&amp;utm_campaign=alert_instant&amp;sd=dGVybT1BdXhpbGlhcitQYXJxdWUrV2FybmVyK1ZlcmFubysyMDI0JmxvY2F0aW9uPU1hZHJpZA==&amp;m=YWx1bW5vc3ByYWN0aWNhcy5haWRlam92ZW5AZ21haWwuY29t</w:t>
        </w:r>
      </w:hyperlink>
    </w:p>
    <w:p w:rsidR="003C57FA" w:rsidRDefault="003C57FA" w:rsidP="00460CDA"/>
    <w:p w:rsidR="003C57FA" w:rsidRDefault="00492B7F" w:rsidP="00460CDA">
      <w:hyperlink r:id="rId45" w:history="1">
        <w:r w:rsidR="0023659B" w:rsidRPr="00283BBB">
          <w:rPr>
            <w:rStyle w:val="Hipervnculo"/>
          </w:rPr>
          <w:t>https://es.bebee.com/job/8b03dfd1835edcd0416c706840a32479?utm_source=bebee.com&amp;utm_medium=email&amp;utm_campaign=alert_instant&amp;sd=dGVybT1SZWNlcGNpb25pc3RhK0NvcnJldHVybm9zJmxvY2F0aW9uPU1hZHJpZA==&amp;m=YWx1bW5vc3ByYWN0aWNhcy5haWRlam92ZW5AZ21haWwuY29t</w:t>
        </w:r>
      </w:hyperlink>
    </w:p>
    <w:p w:rsidR="0023659B" w:rsidRDefault="0023659B" w:rsidP="00460CDA"/>
    <w:p w:rsidR="003C57FA" w:rsidRDefault="00492B7F" w:rsidP="00460CDA">
      <w:hyperlink r:id="rId46" w:history="1">
        <w:r w:rsidR="0023659B" w:rsidRPr="00283BBB">
          <w:rPr>
            <w:rStyle w:val="Hipervnculo"/>
          </w:rPr>
          <w:t>https://www.cornerjob.com/es/es/trabajo/colonia-san-blas/recepcionista-01HVVVQ3BCHDRJK6902FCM3R47</w:t>
        </w:r>
      </w:hyperlink>
    </w:p>
    <w:p w:rsidR="0023659B" w:rsidRDefault="0023659B" w:rsidP="00460CDA"/>
    <w:p w:rsidR="0023659B" w:rsidRDefault="00492B7F" w:rsidP="00460CDA">
      <w:hyperlink r:id="rId47" w:history="1">
        <w:r w:rsidR="0023659B" w:rsidRPr="00283BBB">
          <w:rPr>
            <w:rStyle w:val="Hipervnculo"/>
          </w:rPr>
          <w:t>https://es.talent.com/w/rnd-templateWhitepage/?id=56add2f23658&amp;ost=true&amp;source=bebee_bulk&amp;utm_medium=bebee_bulk&amp;ib=true</w:t>
        </w:r>
      </w:hyperlink>
    </w:p>
    <w:p w:rsidR="0023659B" w:rsidRPr="00A0600F" w:rsidRDefault="0023659B" w:rsidP="00460CDA"/>
    <w:p w:rsidR="00CF5A53" w:rsidRDefault="00492B7F" w:rsidP="00460CDA">
      <w:hyperlink r:id="rId48" w:history="1">
        <w:r w:rsidR="0023659B" w:rsidRPr="0023659B">
          <w:rPr>
            <w:rStyle w:val="Hipervnculo"/>
          </w:rPr>
          <w:t>https://whatsup.talentclue.com/node/107092469/53710041</w:t>
        </w:r>
      </w:hyperlink>
    </w:p>
    <w:p w:rsidR="00F527DF" w:rsidRDefault="00F527DF" w:rsidP="00460CDA"/>
    <w:p w:rsidR="0023659B" w:rsidRDefault="00492B7F" w:rsidP="00460CDA">
      <w:hyperlink r:id="rId49" w:history="1">
        <w:r w:rsidR="00F527DF" w:rsidRPr="00283BBB">
          <w:rPr>
            <w:rStyle w:val="Hipervnculo"/>
          </w:rPr>
          <w:t>https://bakertilly.talentclue.com/es/node/105378962/4590/53710041</w:t>
        </w:r>
      </w:hyperlink>
    </w:p>
    <w:p w:rsidR="0023659B" w:rsidRDefault="0023659B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6D73E9" w:rsidRDefault="006D73E9" w:rsidP="00460CDA">
      <w:pPr>
        <w:rPr>
          <w:b/>
        </w:rPr>
      </w:pPr>
    </w:p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  <w:r w:rsidRPr="009B2E2A">
        <w:rPr>
          <w:b/>
        </w:rPr>
        <w:t>TELEOPERADOR</w:t>
      </w:r>
      <w:r w:rsidR="001A4914">
        <w:rPr>
          <w:b/>
        </w:rPr>
        <w:t>/A TELEMARKETING</w:t>
      </w:r>
    </w:p>
    <w:p w:rsidR="00445C36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6240BB" w:rsidRDefault="006240BB" w:rsidP="00460CDA">
      <w:pPr>
        <w:rPr>
          <w:rFonts w:ascii="Arial" w:hAnsi="Arial" w:cs="Arial"/>
          <w:sz w:val="20"/>
          <w:szCs w:val="20"/>
        </w:rPr>
      </w:pPr>
    </w:p>
    <w:p w:rsidR="001C7EF1" w:rsidRDefault="00492B7F" w:rsidP="00460CDA">
      <w:pPr>
        <w:rPr>
          <w:rFonts w:ascii="Arial" w:hAnsi="Arial" w:cs="Arial"/>
          <w:sz w:val="20"/>
          <w:szCs w:val="20"/>
        </w:rPr>
      </w:pPr>
      <w:hyperlink r:id="rId50" w:history="1">
        <w:r w:rsidR="001C7EF1" w:rsidRPr="00283BBB">
          <w:rPr>
            <w:rStyle w:val="Hipervnculo"/>
            <w:rFonts w:ascii="Arial" w:hAnsi="Arial" w:cs="Arial"/>
            <w:sz w:val="20"/>
            <w:szCs w:val="20"/>
          </w:rPr>
          <w:t>https://www.iberempleos.es/oferta-empleo/madrid/oferta-7533977?utm_source=alertas_pers&amp;utm_medium=email&amp;utm_content=enlace_alerta&amp;idu=0x02000000d6da6ac3f2176b6c7f4a0a45fb6022cc41137a9b51bf525519c91c01fe433507</w:t>
        </w:r>
      </w:hyperlink>
    </w:p>
    <w:p w:rsidR="001C7EF1" w:rsidRDefault="001C7EF1" w:rsidP="00460CDA">
      <w:pPr>
        <w:rPr>
          <w:rFonts w:ascii="Arial" w:hAnsi="Arial" w:cs="Arial"/>
          <w:sz w:val="20"/>
          <w:szCs w:val="20"/>
        </w:rPr>
      </w:pPr>
    </w:p>
    <w:p w:rsidR="00A0600F" w:rsidRDefault="00492B7F" w:rsidP="00460CDA">
      <w:pPr>
        <w:rPr>
          <w:rFonts w:ascii="Arial" w:hAnsi="Arial" w:cs="Arial"/>
          <w:sz w:val="20"/>
          <w:szCs w:val="20"/>
        </w:rPr>
      </w:pPr>
      <w:hyperlink r:id="rId51" w:history="1">
        <w:r w:rsidR="00E3069C" w:rsidRPr="00283BBB">
          <w:rPr>
            <w:rStyle w:val="Hipervnculo"/>
            <w:rFonts w:ascii="Arial" w:hAnsi="Arial" w:cs="Arial"/>
            <w:sz w:val="20"/>
            <w:szCs w:val="20"/>
          </w:rPr>
          <w:t>https://www.iberempleos.es/oferta-empleo/torrejon-de-ardoz/teleoperador-a-atc-tarde-7534228</w:t>
        </w:r>
      </w:hyperlink>
    </w:p>
    <w:p w:rsidR="00E3069C" w:rsidRDefault="00E3069C" w:rsidP="00460CDA">
      <w:pPr>
        <w:rPr>
          <w:rFonts w:ascii="Arial" w:hAnsi="Arial" w:cs="Arial"/>
          <w:sz w:val="20"/>
          <w:szCs w:val="20"/>
        </w:rPr>
      </w:pPr>
    </w:p>
    <w:p w:rsidR="001C7EF1" w:rsidRDefault="00492B7F" w:rsidP="00460CDA">
      <w:pPr>
        <w:rPr>
          <w:rFonts w:ascii="Arial" w:hAnsi="Arial" w:cs="Arial"/>
          <w:sz w:val="20"/>
          <w:szCs w:val="20"/>
        </w:rPr>
      </w:pPr>
      <w:hyperlink r:id="rId52" w:history="1">
        <w:r w:rsidR="0034373B" w:rsidRPr="00283BBB">
          <w:rPr>
            <w:rStyle w:val="Hipervnculo"/>
            <w:rFonts w:ascii="Arial" w:hAnsi="Arial" w:cs="Arial"/>
            <w:sz w:val="20"/>
            <w:szCs w:val="20"/>
          </w:rPr>
          <w:t>https://www.iberempleos.es/oferta-empleo/rubi/teleoperadora-gestion-cobros-7532656</w:t>
        </w:r>
      </w:hyperlink>
    </w:p>
    <w:p w:rsidR="00380067" w:rsidRDefault="00380067" w:rsidP="00460CDA">
      <w:pPr>
        <w:rPr>
          <w:rFonts w:ascii="Arial" w:hAnsi="Arial" w:cs="Arial"/>
          <w:sz w:val="20"/>
          <w:szCs w:val="20"/>
        </w:rPr>
      </w:pPr>
    </w:p>
    <w:p w:rsidR="00380067" w:rsidRDefault="00492B7F" w:rsidP="00460CDA">
      <w:pPr>
        <w:rPr>
          <w:rFonts w:ascii="Arial" w:hAnsi="Arial" w:cs="Arial"/>
          <w:sz w:val="20"/>
          <w:szCs w:val="20"/>
        </w:rPr>
      </w:pPr>
      <w:hyperlink r:id="rId53" w:history="1">
        <w:r w:rsidR="00380067" w:rsidRPr="00283BBB">
          <w:rPr>
            <w:rStyle w:val="Hipervnculo"/>
            <w:rFonts w:ascii="Arial" w:hAnsi="Arial" w:cs="Arial"/>
            <w:sz w:val="20"/>
            <w:szCs w:val="20"/>
          </w:rPr>
          <w:t>https://www.iberempleos.es/oferta-empleo/alcobendas/teleoperadora-proyecto-indefinido-7534304</w:t>
        </w:r>
      </w:hyperlink>
    </w:p>
    <w:p w:rsidR="00380067" w:rsidRPr="008A57FC" w:rsidRDefault="00380067" w:rsidP="00460CDA">
      <w:pPr>
        <w:rPr>
          <w:rFonts w:ascii="Arial" w:hAnsi="Arial" w:cs="Arial"/>
          <w:sz w:val="20"/>
          <w:szCs w:val="20"/>
        </w:rPr>
      </w:pPr>
    </w:p>
    <w:p w:rsidR="00380067" w:rsidRDefault="00492B7F" w:rsidP="00460CDA">
      <w:pPr>
        <w:rPr>
          <w:rFonts w:ascii="Arial" w:hAnsi="Arial" w:cs="Arial"/>
          <w:sz w:val="20"/>
          <w:szCs w:val="20"/>
        </w:rPr>
      </w:pPr>
      <w:hyperlink r:id="rId54" w:history="1">
        <w:r w:rsidR="008A57FC" w:rsidRPr="00283BBB">
          <w:rPr>
            <w:rStyle w:val="Hipervnculo"/>
            <w:rFonts w:ascii="Arial" w:hAnsi="Arial" w:cs="Arial"/>
            <w:sz w:val="20"/>
            <w:szCs w:val="20"/>
          </w:rPr>
          <w:t>https://www.iberempleos.es/oferta-empleo/madrid/teleoperadora-comercial-ventas-recepcion-7534100</w:t>
        </w:r>
      </w:hyperlink>
    </w:p>
    <w:p w:rsidR="008A57FC" w:rsidRPr="008A57FC" w:rsidRDefault="008A57FC" w:rsidP="00460CDA">
      <w:pPr>
        <w:rPr>
          <w:rFonts w:ascii="Arial" w:hAnsi="Arial" w:cs="Arial"/>
          <w:sz w:val="20"/>
          <w:szCs w:val="20"/>
        </w:rPr>
      </w:pPr>
    </w:p>
    <w:p w:rsidR="00380067" w:rsidRPr="008A57FC" w:rsidRDefault="00492B7F" w:rsidP="00460CDA">
      <w:pPr>
        <w:rPr>
          <w:rFonts w:ascii="Arial" w:hAnsi="Arial" w:cs="Arial"/>
          <w:sz w:val="20"/>
          <w:szCs w:val="20"/>
        </w:rPr>
      </w:pPr>
      <w:hyperlink r:id="rId55" w:history="1">
        <w:r w:rsidR="008A57FC" w:rsidRPr="008A57FC">
          <w:rPr>
            <w:rStyle w:val="Hipervnculo"/>
            <w:rFonts w:ascii="Arial" w:hAnsi="Arial" w:cs="Arial"/>
            <w:sz w:val="20"/>
            <w:szCs w:val="20"/>
          </w:rPr>
          <w:t>https://www.iberempleos.es/oferta-empleo/madrid/teleoperadora-comercial-dpto-fidelizacion-7534026</w:t>
        </w:r>
      </w:hyperlink>
    </w:p>
    <w:p w:rsidR="008A57FC" w:rsidRPr="008A57FC" w:rsidRDefault="008A57FC" w:rsidP="00460CDA">
      <w:pPr>
        <w:rPr>
          <w:rFonts w:ascii="Arial" w:hAnsi="Arial" w:cs="Arial"/>
          <w:sz w:val="20"/>
          <w:szCs w:val="20"/>
        </w:rPr>
      </w:pPr>
    </w:p>
    <w:p w:rsidR="00380067" w:rsidRPr="008A57FC" w:rsidRDefault="00492B7F" w:rsidP="00460CDA">
      <w:pPr>
        <w:rPr>
          <w:rFonts w:ascii="Arial" w:hAnsi="Arial" w:cs="Arial"/>
          <w:sz w:val="20"/>
          <w:szCs w:val="20"/>
        </w:rPr>
      </w:pPr>
      <w:hyperlink r:id="rId56" w:history="1">
        <w:r w:rsidR="008A57FC" w:rsidRPr="008A57FC">
          <w:rPr>
            <w:rStyle w:val="Hipervnculo"/>
            <w:rFonts w:ascii="Arial" w:hAnsi="Arial" w:cs="Arial"/>
            <w:sz w:val="20"/>
            <w:szCs w:val="20"/>
          </w:rPr>
          <w:t>https://www.iberempleos.es/oferta-empleo/malaga/teleoperador-a-bancaseguros-7534063</w:t>
        </w:r>
      </w:hyperlink>
    </w:p>
    <w:p w:rsidR="008A57FC" w:rsidRPr="008A57FC" w:rsidRDefault="008A57FC" w:rsidP="00460CDA">
      <w:pPr>
        <w:rPr>
          <w:rFonts w:ascii="Arial" w:hAnsi="Arial" w:cs="Arial"/>
          <w:sz w:val="20"/>
          <w:szCs w:val="20"/>
        </w:rPr>
      </w:pPr>
    </w:p>
    <w:p w:rsidR="00380067" w:rsidRPr="008A57FC" w:rsidRDefault="00492B7F" w:rsidP="00460CDA">
      <w:pPr>
        <w:rPr>
          <w:rFonts w:ascii="Arial" w:hAnsi="Arial" w:cs="Arial"/>
          <w:sz w:val="20"/>
          <w:szCs w:val="20"/>
        </w:rPr>
      </w:pPr>
      <w:hyperlink r:id="rId57" w:history="1">
        <w:r w:rsidR="008A57FC" w:rsidRPr="008A57FC">
          <w:rPr>
            <w:rStyle w:val="Hipervnculo"/>
            <w:rFonts w:ascii="Arial" w:hAnsi="Arial" w:cs="Arial"/>
            <w:sz w:val="20"/>
            <w:szCs w:val="20"/>
          </w:rPr>
          <w:t>https://www.iberempleos.es/oferta-empleo/madrid/teleoperadora-atencion-al-cliente-tardes-7534070</w:t>
        </w:r>
      </w:hyperlink>
    </w:p>
    <w:p w:rsidR="008A57FC" w:rsidRDefault="008A57FC" w:rsidP="00460CDA">
      <w:pPr>
        <w:rPr>
          <w:rFonts w:ascii="Arial" w:hAnsi="Arial" w:cs="Arial"/>
          <w:b/>
          <w:sz w:val="20"/>
          <w:szCs w:val="20"/>
        </w:rPr>
      </w:pPr>
    </w:p>
    <w:p w:rsidR="00380067" w:rsidRPr="008A57FC" w:rsidRDefault="00492B7F" w:rsidP="00460CDA">
      <w:pPr>
        <w:rPr>
          <w:rFonts w:ascii="Arial" w:hAnsi="Arial" w:cs="Arial"/>
          <w:sz w:val="20"/>
          <w:szCs w:val="20"/>
        </w:rPr>
      </w:pPr>
      <w:hyperlink r:id="rId58" w:history="1">
        <w:r w:rsidR="008A57FC" w:rsidRPr="008A57FC">
          <w:rPr>
            <w:rStyle w:val="Hipervnculo"/>
            <w:rFonts w:ascii="Arial" w:hAnsi="Arial" w:cs="Arial"/>
            <w:sz w:val="20"/>
            <w:szCs w:val="20"/>
          </w:rPr>
          <w:t>https://www.iberempleos.es/oferta-empleo/madrid/teleoperadora-atencion-al-cliente-tardes-7534070</w:t>
        </w:r>
      </w:hyperlink>
    </w:p>
    <w:p w:rsidR="008A57FC" w:rsidRDefault="008A57FC" w:rsidP="00460CDA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460CDA">
      <w:pPr>
        <w:rPr>
          <w:rFonts w:ascii="Arial" w:hAnsi="Arial" w:cs="Arial"/>
          <w:b/>
          <w:sz w:val="20"/>
          <w:szCs w:val="20"/>
        </w:rPr>
      </w:pPr>
    </w:p>
    <w:p w:rsidR="00380067" w:rsidRDefault="00CD229A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MONITOR/A DE TEATRO</w:t>
      </w:r>
    </w:p>
    <w:p w:rsidR="00CD229A" w:rsidRDefault="00CD229A" w:rsidP="00460CDA">
      <w:pPr>
        <w:rPr>
          <w:rFonts w:ascii="Arial" w:hAnsi="Arial" w:cs="Arial"/>
          <w:b/>
          <w:sz w:val="20"/>
          <w:szCs w:val="20"/>
        </w:rPr>
      </w:pPr>
    </w:p>
    <w:p w:rsidR="009B05EF" w:rsidRPr="00CD229A" w:rsidRDefault="00492B7F" w:rsidP="00460CDA">
      <w:pPr>
        <w:rPr>
          <w:rFonts w:ascii="Arial" w:hAnsi="Arial" w:cs="Arial"/>
          <w:sz w:val="20"/>
          <w:szCs w:val="20"/>
        </w:rPr>
      </w:pPr>
      <w:hyperlink r:id="rId59" w:history="1">
        <w:r w:rsidR="00CD229A" w:rsidRPr="00283BBB">
          <w:rPr>
            <w:rStyle w:val="Hipervnculo"/>
            <w:rFonts w:ascii="Arial" w:hAnsi="Arial" w:cs="Arial"/>
            <w:sz w:val="20"/>
            <w:szCs w:val="20"/>
          </w:rPr>
          <w:t>https://www.cronoshare.com/clases-particulares-taller-teatro-centro-mayores-nivel-principiante-fuenlabrada-tarea-3598099-bebee_1</w:t>
        </w:r>
      </w:hyperlink>
    </w:p>
    <w:p w:rsidR="00CD229A" w:rsidRDefault="00CD229A" w:rsidP="00460CDA">
      <w:pPr>
        <w:rPr>
          <w:rFonts w:ascii="Arial" w:hAnsi="Arial" w:cs="Arial"/>
          <w:b/>
          <w:sz w:val="20"/>
          <w:szCs w:val="20"/>
        </w:rPr>
      </w:pPr>
    </w:p>
    <w:p w:rsidR="00CF5A53" w:rsidRDefault="00CF5A53" w:rsidP="00460CDA">
      <w:pPr>
        <w:rPr>
          <w:rFonts w:ascii="Arial" w:hAnsi="Arial" w:cs="Arial"/>
          <w:sz w:val="20"/>
          <w:szCs w:val="20"/>
        </w:rPr>
      </w:pPr>
    </w:p>
    <w:p w:rsidR="00CD229A" w:rsidRPr="00CD229A" w:rsidRDefault="00CD229A" w:rsidP="00460CDA">
      <w:pPr>
        <w:rPr>
          <w:rFonts w:ascii="Arial" w:hAnsi="Arial" w:cs="Arial"/>
          <w:b/>
          <w:sz w:val="20"/>
          <w:szCs w:val="20"/>
        </w:rPr>
      </w:pPr>
      <w:r w:rsidRPr="00CD229A">
        <w:rPr>
          <w:rFonts w:ascii="Arial" w:hAnsi="Arial" w:cs="Arial"/>
          <w:b/>
          <w:sz w:val="20"/>
          <w:szCs w:val="20"/>
        </w:rPr>
        <w:t>MONITOR/A COMEDOR EMPRESA</w:t>
      </w:r>
    </w:p>
    <w:p w:rsidR="00CD229A" w:rsidRDefault="00CD229A" w:rsidP="00460CDA">
      <w:pPr>
        <w:rPr>
          <w:rFonts w:ascii="Arial" w:hAnsi="Arial" w:cs="Arial"/>
          <w:sz w:val="20"/>
          <w:szCs w:val="20"/>
        </w:rPr>
      </w:pPr>
    </w:p>
    <w:p w:rsidR="00CD229A" w:rsidRDefault="00492B7F" w:rsidP="00460CDA">
      <w:pPr>
        <w:rPr>
          <w:rFonts w:ascii="Arial" w:hAnsi="Arial" w:cs="Arial"/>
          <w:sz w:val="20"/>
          <w:szCs w:val="20"/>
        </w:rPr>
      </w:pPr>
      <w:hyperlink r:id="rId60" w:history="1">
        <w:r w:rsidR="00CD229A" w:rsidRPr="00283BBB">
          <w:rPr>
            <w:rStyle w:val="Hipervnculo"/>
            <w:rFonts w:ascii="Arial" w:hAnsi="Arial" w:cs="Arial"/>
            <w:sz w:val="20"/>
            <w:szCs w:val="20"/>
          </w:rPr>
          <w:t>https://www.iberempleos.es/oferta-empleo/getafe/monitora-comedor-en-empresa-7533632</w:t>
        </w:r>
      </w:hyperlink>
    </w:p>
    <w:p w:rsidR="00CD229A" w:rsidRDefault="00CD229A" w:rsidP="00460CDA">
      <w:pPr>
        <w:rPr>
          <w:rFonts w:ascii="Arial" w:hAnsi="Arial" w:cs="Arial"/>
          <w:sz w:val="20"/>
          <w:szCs w:val="20"/>
        </w:rPr>
      </w:pPr>
    </w:p>
    <w:p w:rsidR="0052036E" w:rsidRDefault="0052036E" w:rsidP="00460CDA">
      <w:pPr>
        <w:rPr>
          <w:rFonts w:ascii="Arial" w:hAnsi="Arial" w:cs="Arial"/>
          <w:sz w:val="20"/>
          <w:szCs w:val="20"/>
        </w:rPr>
      </w:pPr>
    </w:p>
    <w:p w:rsidR="000153DB" w:rsidRDefault="000153DB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ATENCIÓN A PERSONAS DEPENDIENTES</w:t>
      </w:r>
    </w:p>
    <w:p w:rsidR="006D661E" w:rsidRDefault="006D661E" w:rsidP="006D661E">
      <w:pPr>
        <w:rPr>
          <w:rFonts w:ascii="Arial" w:hAnsi="Arial" w:cs="Arial"/>
          <w:b/>
          <w:sz w:val="20"/>
          <w:szCs w:val="20"/>
        </w:rPr>
      </w:pPr>
      <w:r w:rsidRPr="006D661E">
        <w:rPr>
          <w:rFonts w:ascii="Arial" w:hAnsi="Arial" w:cs="Arial"/>
          <w:b/>
          <w:sz w:val="20"/>
          <w:szCs w:val="20"/>
        </w:rPr>
        <w:t>Enlace:</w:t>
      </w:r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CF5A53" w:rsidRPr="003C57FA" w:rsidRDefault="00492B7F" w:rsidP="006D661E">
      <w:pPr>
        <w:rPr>
          <w:rFonts w:ascii="Arial" w:hAnsi="Arial" w:cs="Arial"/>
          <w:sz w:val="20"/>
          <w:szCs w:val="20"/>
        </w:rPr>
      </w:pPr>
      <w:hyperlink r:id="rId61" w:history="1">
        <w:r w:rsidR="003C57FA" w:rsidRPr="003C57FA">
          <w:rPr>
            <w:rStyle w:val="Hipervnculo"/>
            <w:rFonts w:ascii="Arial" w:hAnsi="Arial" w:cs="Arial"/>
            <w:sz w:val="20"/>
            <w:szCs w:val="20"/>
          </w:rPr>
          <w:t>https://es.bebee.com/job/8cdea71333233685e9e9bb2ca3dd19ef?utm_source=bebee.com&amp;utm_medium=email&amp;utm_campaign=alert_instant&amp;sd=dGVybT1Bc2lzdGVudGUlMkZhK1BlcnNvbmFsK3BhcmErUGVyc29uYXMrY29uK01vdmlsaWRhZCZsb2NhdGlvbj1NYWRyaWQ=&amp;m=YWx1bW5vc3ByYWN0aWNhcy5haWRlam92ZW5AZ21haWwuY29t</w:t>
        </w:r>
      </w:hyperlink>
    </w:p>
    <w:p w:rsidR="003C57FA" w:rsidRDefault="003C57FA" w:rsidP="006D661E">
      <w:pPr>
        <w:rPr>
          <w:rFonts w:ascii="Arial" w:hAnsi="Arial" w:cs="Arial"/>
          <w:b/>
          <w:sz w:val="20"/>
          <w:szCs w:val="20"/>
        </w:rPr>
      </w:pPr>
    </w:p>
    <w:p w:rsidR="004D41AA" w:rsidRDefault="00CD229A" w:rsidP="006D661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ESTETICISTA</w:t>
      </w:r>
    </w:p>
    <w:p w:rsidR="00CD229A" w:rsidRDefault="00492B7F" w:rsidP="006D661E">
      <w:pPr>
        <w:rPr>
          <w:rFonts w:ascii="Arial" w:hAnsi="Arial" w:cs="Arial"/>
          <w:sz w:val="20"/>
          <w:szCs w:val="20"/>
        </w:rPr>
      </w:pPr>
      <w:hyperlink r:id="rId62" w:history="1">
        <w:r w:rsidR="00CD229A" w:rsidRPr="00283BBB">
          <w:rPr>
            <w:rStyle w:val="Hipervnculo"/>
            <w:rFonts w:ascii="Arial" w:hAnsi="Arial" w:cs="Arial"/>
            <w:sz w:val="20"/>
            <w:szCs w:val="20"/>
          </w:rPr>
          <w:t>https://www.buscojobs.com.es/esteticista-20-40horas-ID-268355649?utm_source=trabajo_org&amp;utm_medium=cpc&amp;utm_campaign=trabajo_org</w:t>
        </w:r>
      </w:hyperlink>
    </w:p>
    <w:p w:rsidR="00F527DF" w:rsidRDefault="00F527DF" w:rsidP="00460CDA">
      <w:pPr>
        <w:rPr>
          <w:rFonts w:ascii="Arial" w:hAnsi="Arial" w:cs="Arial"/>
          <w:b/>
          <w:sz w:val="20"/>
          <w:szCs w:val="20"/>
        </w:rPr>
      </w:pPr>
    </w:p>
    <w:p w:rsidR="00F527DF" w:rsidRDefault="00F527DF" w:rsidP="00460CDA">
      <w:pPr>
        <w:rPr>
          <w:rFonts w:ascii="Arial" w:hAnsi="Arial" w:cs="Arial"/>
          <w:b/>
          <w:sz w:val="20"/>
          <w:szCs w:val="20"/>
        </w:rPr>
      </w:pPr>
    </w:p>
    <w:p w:rsidR="000153DB" w:rsidRDefault="000153DB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CELADOR/A EN INSTITUCIONES SOCIOSANITARIAS</w:t>
      </w:r>
    </w:p>
    <w:p w:rsidR="006D661E" w:rsidRDefault="006D661E" w:rsidP="006D661E">
      <w:pPr>
        <w:rPr>
          <w:rFonts w:ascii="Arial" w:hAnsi="Arial" w:cs="Arial"/>
          <w:b/>
          <w:sz w:val="20"/>
          <w:szCs w:val="20"/>
        </w:rPr>
      </w:pPr>
      <w:r w:rsidRPr="006D661E">
        <w:rPr>
          <w:rFonts w:ascii="Arial" w:hAnsi="Arial" w:cs="Arial"/>
          <w:b/>
          <w:sz w:val="20"/>
          <w:szCs w:val="20"/>
        </w:rPr>
        <w:t>Enlace:</w:t>
      </w:r>
    </w:p>
    <w:p w:rsidR="00445C36" w:rsidRPr="004F1A39" w:rsidRDefault="00445C36" w:rsidP="006D661E">
      <w:pPr>
        <w:rPr>
          <w:rFonts w:ascii="Arial" w:hAnsi="Arial" w:cs="Arial"/>
          <w:sz w:val="20"/>
          <w:szCs w:val="20"/>
        </w:rPr>
      </w:pPr>
    </w:p>
    <w:p w:rsidR="004D41AA" w:rsidRDefault="00492B7F" w:rsidP="006D661E">
      <w:pPr>
        <w:rPr>
          <w:rFonts w:ascii="Arial" w:hAnsi="Arial" w:cs="Arial"/>
          <w:sz w:val="20"/>
          <w:szCs w:val="20"/>
        </w:rPr>
      </w:pPr>
      <w:hyperlink r:id="rId63" w:history="1">
        <w:r w:rsidR="004F1A39" w:rsidRPr="004F1A39">
          <w:rPr>
            <w:rStyle w:val="Hipervnculo"/>
            <w:rFonts w:ascii="Arial" w:hAnsi="Arial" w:cs="Arial"/>
            <w:sz w:val="20"/>
            <w:szCs w:val="20"/>
          </w:rPr>
          <w:t>https://empleo-grupoquironsalud.talentclue.com/es/node/106541963/4590</w:t>
        </w:r>
      </w:hyperlink>
    </w:p>
    <w:p w:rsidR="00BD3694" w:rsidRDefault="00BD3694" w:rsidP="006D661E">
      <w:pPr>
        <w:rPr>
          <w:rFonts w:ascii="Arial" w:hAnsi="Arial" w:cs="Arial"/>
          <w:sz w:val="20"/>
          <w:szCs w:val="20"/>
        </w:rPr>
      </w:pPr>
    </w:p>
    <w:p w:rsidR="00BD3694" w:rsidRDefault="00492B7F" w:rsidP="006D661E">
      <w:pPr>
        <w:rPr>
          <w:rFonts w:ascii="Arial" w:hAnsi="Arial" w:cs="Arial"/>
          <w:sz w:val="20"/>
          <w:szCs w:val="20"/>
        </w:rPr>
      </w:pPr>
      <w:hyperlink r:id="rId64" w:history="1">
        <w:r w:rsidR="00FD3BF8" w:rsidRPr="00283BBB">
          <w:rPr>
            <w:rStyle w:val="Hipervnculo"/>
            <w:rFonts w:ascii="Arial" w:hAnsi="Arial" w:cs="Arial"/>
            <w:sz w:val="20"/>
            <w:szCs w:val="20"/>
          </w:rPr>
          <w:t>https://es.trabajo.org/oferta-2866-585192f0ce3c04e9894f4f675cc9c666</w:t>
        </w:r>
      </w:hyperlink>
    </w:p>
    <w:p w:rsidR="006D73E9" w:rsidRDefault="006D73E9" w:rsidP="006D661E">
      <w:pPr>
        <w:rPr>
          <w:rFonts w:ascii="Arial" w:hAnsi="Arial" w:cs="Arial"/>
          <w:sz w:val="20"/>
          <w:szCs w:val="20"/>
        </w:rPr>
      </w:pPr>
    </w:p>
    <w:p w:rsidR="006D73E9" w:rsidRDefault="006D73E9" w:rsidP="006D661E">
      <w:pPr>
        <w:rPr>
          <w:rFonts w:ascii="Arial" w:hAnsi="Arial" w:cs="Arial"/>
          <w:sz w:val="20"/>
          <w:szCs w:val="20"/>
        </w:rPr>
      </w:pPr>
    </w:p>
    <w:p w:rsidR="006D73E9" w:rsidRDefault="006D73E9" w:rsidP="006D661E">
      <w:pPr>
        <w:rPr>
          <w:rFonts w:ascii="Arial" w:hAnsi="Arial" w:cs="Arial"/>
          <w:sz w:val="20"/>
          <w:szCs w:val="20"/>
        </w:rPr>
      </w:pPr>
    </w:p>
    <w:p w:rsidR="006D73E9" w:rsidRDefault="006D73E9" w:rsidP="006D661E">
      <w:pPr>
        <w:rPr>
          <w:rFonts w:ascii="Arial" w:hAnsi="Arial" w:cs="Arial"/>
          <w:sz w:val="20"/>
          <w:szCs w:val="20"/>
        </w:rPr>
      </w:pPr>
    </w:p>
    <w:p w:rsidR="006D73E9" w:rsidRDefault="006D73E9" w:rsidP="006D661E">
      <w:pPr>
        <w:rPr>
          <w:rFonts w:ascii="Arial" w:hAnsi="Arial" w:cs="Arial"/>
          <w:sz w:val="20"/>
          <w:szCs w:val="20"/>
        </w:rPr>
      </w:pPr>
    </w:p>
    <w:p w:rsidR="006D661E" w:rsidRDefault="006D661E" w:rsidP="00460CDA">
      <w:pPr>
        <w:rPr>
          <w:rFonts w:ascii="Arial" w:hAnsi="Arial" w:cs="Arial"/>
          <w:b/>
          <w:sz w:val="20"/>
          <w:szCs w:val="20"/>
        </w:rPr>
      </w:pPr>
    </w:p>
    <w:p w:rsidR="006D73E9" w:rsidRDefault="006D73E9" w:rsidP="00460CDA">
      <w:pPr>
        <w:rPr>
          <w:rFonts w:ascii="Arial" w:hAnsi="Arial" w:cs="Arial"/>
          <w:b/>
          <w:sz w:val="20"/>
          <w:szCs w:val="20"/>
        </w:rPr>
      </w:pPr>
    </w:p>
    <w:p w:rsidR="000153DB" w:rsidRPr="000153DB" w:rsidRDefault="000153DB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TÉCNICO/A EN CUIDADOS AUXILIARES (ENFERMERIÍA)</w:t>
      </w:r>
    </w:p>
    <w:p w:rsidR="006D661E" w:rsidRDefault="006D661E" w:rsidP="006D661E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</w:p>
    <w:p w:rsidR="00445C36" w:rsidRDefault="00445C36" w:rsidP="006D661E">
      <w:pPr>
        <w:rPr>
          <w:rFonts w:ascii="Arial" w:hAnsi="Arial" w:cs="Arial"/>
          <w:sz w:val="20"/>
          <w:szCs w:val="20"/>
        </w:rPr>
      </w:pPr>
    </w:p>
    <w:p w:rsidR="001C7EF1" w:rsidRPr="00CD229A" w:rsidRDefault="00492B7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65" w:history="1">
        <w:r w:rsidR="001C7EF1" w:rsidRPr="00CD229A">
          <w:rPr>
            <w:rStyle w:val="Hipervnculo"/>
          </w:rPr>
          <w:t>https://www.buscojobs.com.es/tecnico-auxiliar-de-cuidados-de-enfermeria-ID-268401482?utm_source=trabajo_org&amp;utm_medium=cpc&amp;utm_campaign=trabajo_org</w:t>
        </w:r>
      </w:hyperlink>
    </w:p>
    <w:p w:rsidR="00445C36" w:rsidRPr="00CD229A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E3069C" w:rsidRPr="00CD229A" w:rsidRDefault="00492B7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66" w:history="1">
        <w:r w:rsidR="00E3069C" w:rsidRPr="00CD229A">
          <w:rPr>
            <w:rStyle w:val="Hipervnculo"/>
          </w:rPr>
          <w:t>https://empleo-grupoquironsalud.talentclue.com/es/node/106833733/4590</w:t>
        </w:r>
      </w:hyperlink>
    </w:p>
    <w:p w:rsidR="00445C36" w:rsidRPr="00CD229A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CD229A" w:rsidRDefault="00492B7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67" w:history="1">
        <w:r w:rsidR="00CD229A" w:rsidRPr="00CD229A">
          <w:rPr>
            <w:rStyle w:val="Hipervnculo"/>
          </w:rPr>
          <w:t>https://caser.talentclue.com/node/106644313/53710041</w:t>
        </w:r>
      </w:hyperlink>
    </w:p>
    <w:p w:rsidR="00CD229A" w:rsidRDefault="00CD229A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445C36" w:rsidRDefault="00492B7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68" w:history="1">
        <w:r w:rsidR="004F1A39" w:rsidRPr="00283BBB">
          <w:rPr>
            <w:rStyle w:val="Hipervnculo"/>
          </w:rPr>
          <w:t>https://empleo.domusvi.es/jobs/gerocultor-a-auxiliar-de-enfermeria-centro-residencial-domusvi-alcala-de-henares</w:t>
        </w:r>
      </w:hyperlink>
    </w:p>
    <w:p w:rsidR="00FD3BF8" w:rsidRDefault="00FD3BF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9B05EF" w:rsidRDefault="00492B7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69" w:anchor="google_vignette" w:history="1">
        <w:r w:rsidR="009B05EF" w:rsidRPr="00283BBB">
          <w:rPr>
            <w:rStyle w:val="Hipervnculo"/>
          </w:rPr>
          <w:t>https://www.buscojobs.com.es/tecnico-a-en-cuidados-auxiliares-de-enfermeria-hospitalizacion-quirofano-alcala-de-henares-ID-268165620?utm_source=trabajo_org&amp;utm_medium=cpc&amp;utm_campaign=trabajo_org#google_vignette</w:t>
        </w:r>
      </w:hyperlink>
    </w:p>
    <w:p w:rsidR="009B05EF" w:rsidRDefault="009B05E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D3BF8" w:rsidRPr="00FD3BF8" w:rsidRDefault="00FD3BF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 w:rsidRPr="00FD3BF8">
        <w:rPr>
          <w:b/>
          <w:color w:val="000000"/>
        </w:rPr>
        <w:t>TÉCNICO/A SOCIOSANITARIO/A</w:t>
      </w:r>
    </w:p>
    <w:p w:rsidR="00FD3BF8" w:rsidRDefault="00FD3BF8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D3BF8" w:rsidRDefault="00492B7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70" w:history="1">
        <w:r w:rsidR="00FD3BF8" w:rsidRPr="00283BBB">
          <w:rPr>
            <w:rStyle w:val="Hipervnculo"/>
          </w:rPr>
          <w:t>https://www.trabajas.es/oferta/tecnico-a-at-sociosanitaria-suplencias-verano-1446719-3b7401617b72ca1/</w:t>
        </w:r>
      </w:hyperlink>
    </w:p>
    <w:p w:rsidR="00CD229A" w:rsidRDefault="00CD229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C430F5" w:rsidRDefault="006D661E">
      <w:pPr>
        <w:rPr>
          <w:b/>
        </w:rPr>
      </w:pPr>
      <w:r>
        <w:rPr>
          <w:b/>
        </w:rPr>
        <w:t>DINAMIZADOR/A DE TIEMPO LIBRE</w:t>
      </w:r>
    </w:p>
    <w:p w:rsidR="006D661E" w:rsidRDefault="006D661E" w:rsidP="006D661E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</w:p>
    <w:p w:rsidR="00A101BE" w:rsidRDefault="00A101BE">
      <w:pPr>
        <w:rPr>
          <w:b/>
        </w:rPr>
      </w:pPr>
    </w:p>
    <w:p w:rsidR="002D70DC" w:rsidRDefault="00492B7F">
      <w:hyperlink r:id="rId71" w:history="1">
        <w:r w:rsidR="001C7EF1" w:rsidRPr="00283BBB">
          <w:rPr>
            <w:rStyle w:val="Hipervnculo"/>
          </w:rPr>
          <w:t>https://es.bebee.com/job/064cc0f20f6ed9fce9301c33e13df99f?utm_source=bebee.com&amp;utm_medium=email&amp;utm_campaign=alert_30&amp;sd=dGVybT1EaW5hbWl6YWRvciUyRmErQ2VudHJvK2RlK01heW9yZXMrZW4rTXVuaWNpcGlvcyZsb2NhdGlvbj1NYWRyaWQ=&amp;m=YWx1bW5vc3ByYWN0aWNhcy5haWRlam92ZW5AZ21haWwuY29t</w:t>
        </w:r>
      </w:hyperlink>
    </w:p>
    <w:p w:rsidR="001C7EF1" w:rsidRPr="002D70DC" w:rsidRDefault="001C7EF1"/>
    <w:p w:rsidR="001C7EF1" w:rsidRDefault="00492B7F" w:rsidP="001C7EF1">
      <w:hyperlink r:id="rId72" w:history="1">
        <w:r w:rsidR="001C7EF1" w:rsidRPr="00283BBB">
          <w:rPr>
            <w:rStyle w:val="Hipervnculo"/>
          </w:rPr>
          <w:t>https://empleo.actividadesextraescolaresmadrid-actex.com/jobposting/6e5e88521cb8e0a5fb30eccdfe45a6a67d97585e?ref=talent&amp;clickid=34ca83cb098&amp;ucid=34ca83cb098</w:t>
        </w:r>
      </w:hyperlink>
    </w:p>
    <w:p w:rsidR="001C7EF1" w:rsidRDefault="001C7EF1" w:rsidP="001C7EF1"/>
    <w:p w:rsidR="001C7EF1" w:rsidRDefault="00492B7F" w:rsidP="001C7EF1">
      <w:hyperlink r:id="rId73" w:history="1">
        <w:r w:rsidR="001C7EF1" w:rsidRPr="00283BBB">
          <w:rPr>
            <w:rStyle w:val="Hipervnculo"/>
          </w:rPr>
          <w:t>https://es.bebee.com/job/dadf96c0b70ea13d63b4f0c4f6910912?utm_source=bebee.com&amp;utm_medium=email&amp;utm_campaign=alert_30&amp;sd=dGVybT1EaW5hbWl6YWRvciUyRmErZGUrUHJveWVjdG8rY29uK0luZmFuY2lhK2VuK0xhK0NvbSZsb2NhdGlvbj1NYWRyaWQ=&amp;m=YWx1bW5vc3ByYWN0aWNhcy5haWRlam92ZW5AZ21haWwuY29t</w:t>
        </w:r>
      </w:hyperlink>
    </w:p>
    <w:p w:rsidR="001C7EF1" w:rsidRDefault="001C7EF1" w:rsidP="001C7EF1"/>
    <w:p w:rsidR="00C05A07" w:rsidRDefault="00492B7F" w:rsidP="001C7EF1">
      <w:hyperlink r:id="rId74" w:history="1">
        <w:r w:rsidR="00C05A07" w:rsidRPr="00283BBB">
          <w:rPr>
            <w:rStyle w:val="Hipervnculo"/>
          </w:rPr>
          <w:t>https://es.bebee.com/job/b7f6bd711f60e125d050659bf8428bb8?utm_source=bebee.com&amp;utm_medium=email&amp;utm_campaign=alert_30&amp;sd=dGVybT1Nb25pdG9yJTJGYStkZStBY3RpdmlkYWRlcytFeHRyYWVzY29sYXJlcysuK1JpdmFzJmxvY2F0aW9uPVJpdmFzLVZhY2lhbWFkcmlk&amp;m=YWx1bW5vc3ByYWN0aWNhcy5haWRlam92ZW5AZ21haWwuY29t</w:t>
        </w:r>
      </w:hyperlink>
    </w:p>
    <w:p w:rsidR="00C05A07" w:rsidRDefault="00C05A07" w:rsidP="001C7EF1"/>
    <w:p w:rsidR="00C05A07" w:rsidRDefault="00492B7F" w:rsidP="001C7EF1">
      <w:hyperlink r:id="rId75" w:history="1">
        <w:r w:rsidR="00C05A07" w:rsidRPr="00283BBB">
          <w:rPr>
            <w:rStyle w:val="Hipervnculo"/>
          </w:rPr>
          <w:t>https://es.bebee.com/job/b7f6bd711f60e125d050659bf8428bb8?utm_source=bebee.com&amp;utm_medium=email&amp;utm_campaign=alert_30&amp;sd=dGVybT1Nb25pdG9yJTJGYStkZStBY3RpdmlkYWRlcytFeHRyYWVzY29sYXJlcysuK1JpdmFzJmxvY2F0aW9uPVJpdmFzLVZhY2lhbWFkcmlk&amp;m=YWx1bW5vc3ByYWN0aWNhcy5haWRlam92ZW5AZ21haWwuY29t</w:t>
        </w:r>
      </w:hyperlink>
    </w:p>
    <w:p w:rsidR="00154BE6" w:rsidRDefault="00154BE6" w:rsidP="001C7EF1"/>
    <w:p w:rsidR="00154BE6" w:rsidRDefault="00154BE6" w:rsidP="001C7EF1"/>
    <w:p w:rsidR="00154BE6" w:rsidRDefault="00154BE6" w:rsidP="001C7EF1"/>
    <w:p w:rsidR="00154BE6" w:rsidRDefault="00154BE6" w:rsidP="001C7EF1"/>
    <w:p w:rsidR="00154BE6" w:rsidRDefault="00154BE6" w:rsidP="001C7EF1"/>
    <w:p w:rsidR="00154BE6" w:rsidRDefault="00154BE6" w:rsidP="001C7EF1"/>
    <w:p w:rsidR="00154BE6" w:rsidRDefault="00154BE6" w:rsidP="001C7EF1"/>
    <w:p w:rsidR="006D73E9" w:rsidRDefault="00154BE6" w:rsidP="001C7EF1">
      <w:hyperlink r:id="rId76" w:history="1">
        <w:r w:rsidRPr="00731668">
          <w:rPr>
            <w:rStyle w:val="Hipervnculo"/>
          </w:rPr>
          <w:t>https://es.bebee.com/job/cad2e40d05d2042a6d8d9d5fe734af4b?utm_source=bebee.com&amp;utm_medium=email&amp;utm_campaign=alert_30&amp;sd=dGVybT1Nb25pdG9yJTJGYStkZStPY2lvK3krVGllbXBvK0xpYnJlK3BhcmErQ29sb25pYStVcmJhbmEmbG9jYXRpb249TWFkcmlk&amp;m=YWx1bW5vc3ByYWN0aWNhcy5haWRlam92ZW5AZ21haWwuY29t</w:t>
        </w:r>
      </w:hyperlink>
    </w:p>
    <w:p w:rsidR="006D73E9" w:rsidRDefault="006D73E9" w:rsidP="001C7EF1"/>
    <w:p w:rsidR="00380067" w:rsidRDefault="00492B7F" w:rsidP="001C7EF1">
      <w:hyperlink r:id="rId77" w:history="1">
        <w:r w:rsidR="006D73E9" w:rsidRPr="00283BBB">
          <w:rPr>
            <w:rStyle w:val="Hipervnculo"/>
          </w:rPr>
          <w:t>https://es.bebee.com/job/b8f88a4770862544686ba6bb5d127487?utm_source=bebee.com&amp;utm_medium=email&amp;utm_campaign=alert_30&amp;sd=dGVybT1BbmltYWRvciUyRmEreStNb25pdG9yJTJGYSZsb2NhdGlvbj1NYWRyaWQ=&amp;m=YWx1bW5vc3ByYWN0aWNhcy5haWRlam92ZW5AZ21haWwuY29t</w:t>
        </w:r>
      </w:hyperlink>
    </w:p>
    <w:p w:rsidR="00380067" w:rsidRDefault="00380067" w:rsidP="001C7EF1"/>
    <w:p w:rsidR="00C05A07" w:rsidRDefault="00492B7F" w:rsidP="001C7EF1">
      <w:hyperlink r:id="rId78" w:history="1">
        <w:r w:rsidR="00380067" w:rsidRPr="00283BBB">
          <w:rPr>
            <w:rStyle w:val="Hipervnculo"/>
          </w:rPr>
          <w:t>https://es.bebee.com/job/3251186272-site-trabajo.org_b7f6bd711f60e125d050659bf8428bb8?utm_feed=site-trabajo.org&amp;sid=LV663de009edfa2&amp;site=trabajo.org&amp;sd=dGVybSUzRE1vbml0b3IlMkZhK2RlK0FjdGl2aWRhZGVzK0V4dHJhZXNjb2xhcmVzKy4rUml2YXMlMjZsb2NhdGlvbiUzRFJpdmFzLVZhY2lhbWFkcmlk&amp;utm_source=partners&amp;utm_medium=cpc&amp;utm_campaign=BFS_web_TO_trabajo.org</w:t>
        </w:r>
      </w:hyperlink>
    </w:p>
    <w:p w:rsidR="00380067" w:rsidRDefault="00380067" w:rsidP="001C7EF1"/>
    <w:p w:rsidR="00380067" w:rsidRDefault="00492B7F" w:rsidP="001C7EF1">
      <w:hyperlink r:id="rId79" w:history="1">
        <w:r w:rsidR="00380067" w:rsidRPr="00283BBB">
          <w:rPr>
            <w:rStyle w:val="Hipervnculo"/>
          </w:rPr>
          <w:t>https://es.bebee.com/job/3251186272-site-trabajo.org_989c75659c87fe302dedec927f322e04?utm_feed=site-trabajo.org&amp;sid=O9663de009ddce3&amp;site=trabajo.org&amp;sd=dGVybSUzRE1vbml0b3IrZGUrT2Npbyt5K1RpZW1wbytMaWJyZSUyNmxvY2F0aW9uJTNEQnJpaHVlZ2ElMkMrR3VhZGFsYWphcmErcHJvdmluY2lh&amp;utm_source=partners&amp;utm_medium=cpc&amp;utm_campaign=BFS_web_TO_trabajo.org</w:t>
        </w:r>
      </w:hyperlink>
    </w:p>
    <w:p w:rsidR="00380067" w:rsidRDefault="00380067" w:rsidP="001C7EF1"/>
    <w:p w:rsidR="00380067" w:rsidRDefault="00492B7F" w:rsidP="001C7EF1">
      <w:hyperlink r:id="rId80" w:history="1">
        <w:r w:rsidR="00CD229A" w:rsidRPr="00283BBB">
          <w:rPr>
            <w:rStyle w:val="Hipervnculo"/>
          </w:rPr>
          <w:t>https://es.bebee.com/job/3251186272-site-trabajo.org_38b3f39458601db85af999ab4436b0ab?utm_feed=site-trabajo.org&amp;sid=3v663de6ac89fab&amp;site=trabajo.org&amp;sd=dGVybSUzRERpbmFtaXphZG9yJTJGYStUYWxsZXJlcytlbitDZW50cm8rZGUrTWF5b3JlcytlbiUyNmxvY2F0aW9uJTNER2FyZ2FudGErZGUrbG9zK01vbnRlcyUyQytNYWRyaWQrcHJvdmluY2lh&amp;utm_source=partners&amp;utm_medium=cpc&amp;utm_campaign=BFS_web_TO_trabajo.org</w:t>
        </w:r>
      </w:hyperlink>
    </w:p>
    <w:p w:rsidR="00C05A07" w:rsidRPr="002D70DC" w:rsidRDefault="00C05A07" w:rsidP="001C7EF1"/>
    <w:p w:rsidR="001C7EF1" w:rsidRPr="006B08D7" w:rsidRDefault="001C7EF1" w:rsidP="001C7EF1">
      <w:pPr>
        <w:rPr>
          <w:rFonts w:ascii="Arial" w:hAnsi="Arial" w:cs="Arial"/>
          <w:b/>
          <w:sz w:val="20"/>
          <w:szCs w:val="20"/>
        </w:rPr>
      </w:pPr>
      <w:r w:rsidRPr="006B08D7">
        <w:rPr>
          <w:rFonts w:ascii="Arial" w:hAnsi="Arial" w:cs="Arial"/>
          <w:b/>
          <w:sz w:val="20"/>
          <w:szCs w:val="20"/>
        </w:rPr>
        <w:t>Con discapacidad</w:t>
      </w:r>
    </w:p>
    <w:p w:rsidR="001C7EF1" w:rsidRDefault="001C7EF1" w:rsidP="001C7EF1">
      <w:pPr>
        <w:rPr>
          <w:rFonts w:ascii="Arial" w:hAnsi="Arial" w:cs="Arial"/>
          <w:sz w:val="20"/>
          <w:szCs w:val="20"/>
        </w:rPr>
      </w:pPr>
    </w:p>
    <w:p w:rsidR="001C7EF1" w:rsidRDefault="00492B7F" w:rsidP="001C7EF1">
      <w:pPr>
        <w:rPr>
          <w:rFonts w:ascii="Arial" w:hAnsi="Arial" w:cs="Arial"/>
          <w:sz w:val="20"/>
          <w:szCs w:val="20"/>
        </w:rPr>
      </w:pPr>
      <w:hyperlink r:id="rId81" w:history="1">
        <w:r w:rsidR="001C7EF1" w:rsidRPr="00283BBB">
          <w:rPr>
            <w:rStyle w:val="Hipervnculo"/>
            <w:rFonts w:ascii="Arial" w:hAnsi="Arial" w:cs="Arial"/>
            <w:sz w:val="20"/>
            <w:szCs w:val="20"/>
          </w:rPr>
          <w:t>https://es.bebee.com/job/c70b3322d4114d6201cdf3118632f143?utm_source=bebee.com&amp;utm_medium=email&amp;utm_campaign=alert_30&amp;sd=dGVybT1EaW5hbWl6YWRvciUyRmErQ3VsdHVyYWwrY29uK0Rpc2NhcGFjaWRhZCZsb2NhdGlvbj1NYWRyaWQ=&amp;m=YWx1bW5vc3ByYWN0aWNhcy5haWRlam92ZW5AZ21haWwuY29t</w:t>
        </w:r>
      </w:hyperlink>
    </w:p>
    <w:p w:rsidR="001C7EF1" w:rsidRDefault="001C7EF1"/>
    <w:p w:rsidR="008D1E55" w:rsidRDefault="008D1E55" w:rsidP="008D1E55">
      <w:pPr>
        <w:rPr>
          <w:rFonts w:ascii="Arial" w:hAnsi="Arial" w:cs="Arial"/>
          <w:sz w:val="20"/>
          <w:szCs w:val="20"/>
        </w:rPr>
      </w:pPr>
    </w:p>
    <w:p w:rsidR="00C05A07" w:rsidRPr="00C05A07" w:rsidRDefault="00C05A07" w:rsidP="008D1E55">
      <w:pPr>
        <w:rPr>
          <w:rFonts w:ascii="Arial" w:hAnsi="Arial" w:cs="Arial"/>
          <w:b/>
          <w:sz w:val="20"/>
          <w:szCs w:val="20"/>
        </w:rPr>
      </w:pPr>
      <w:r w:rsidRPr="00C05A07">
        <w:rPr>
          <w:rFonts w:ascii="Arial" w:hAnsi="Arial" w:cs="Arial"/>
          <w:b/>
          <w:sz w:val="20"/>
          <w:szCs w:val="20"/>
        </w:rPr>
        <w:t xml:space="preserve">MONITOR/A DE CAMPAMENTO </w:t>
      </w:r>
    </w:p>
    <w:p w:rsidR="00C05A07" w:rsidRDefault="00C05A07" w:rsidP="008D1E55">
      <w:pPr>
        <w:rPr>
          <w:rFonts w:ascii="Arial" w:hAnsi="Arial" w:cs="Arial"/>
          <w:sz w:val="20"/>
          <w:szCs w:val="20"/>
        </w:rPr>
      </w:pPr>
    </w:p>
    <w:p w:rsidR="00C05A07" w:rsidRDefault="00492B7F" w:rsidP="008D1E55">
      <w:pPr>
        <w:rPr>
          <w:rFonts w:ascii="Arial" w:hAnsi="Arial" w:cs="Arial"/>
          <w:sz w:val="20"/>
          <w:szCs w:val="20"/>
        </w:rPr>
      </w:pPr>
      <w:hyperlink r:id="rId82" w:history="1">
        <w:r w:rsidR="00C05A07" w:rsidRPr="00283BBB">
          <w:rPr>
            <w:rStyle w:val="Hipervnculo"/>
            <w:rFonts w:ascii="Arial" w:hAnsi="Arial" w:cs="Arial"/>
            <w:sz w:val="20"/>
            <w:szCs w:val="20"/>
          </w:rPr>
          <w:t>https://es.bebee.com/job/bae3fdb7d960147727d9d76a37c33e7f?utm_source=bebee.com&amp;utm_medium=email&amp;utm_campaign=alert_30&amp;sd=dGVybT1Nb25pdG9yJTJGYStDYW1wYW1lbnRvK1VyYmFubyZsb2NhdGlvbj1NYWRyaWQ=&amp;m=YWx1bW5vc3ByYWN0aWNhcy5haWRlam92ZW5AZ21haWwuY29t</w:t>
        </w:r>
      </w:hyperlink>
    </w:p>
    <w:p w:rsidR="00C05A07" w:rsidRDefault="00C05A07" w:rsidP="008D1E55">
      <w:pPr>
        <w:rPr>
          <w:rFonts w:ascii="Arial" w:hAnsi="Arial" w:cs="Arial"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C05A07" w:rsidRPr="00380067" w:rsidRDefault="00C05A07" w:rsidP="008D1E55">
      <w:pPr>
        <w:rPr>
          <w:rFonts w:ascii="Arial" w:hAnsi="Arial" w:cs="Arial"/>
          <w:b/>
          <w:sz w:val="20"/>
          <w:szCs w:val="20"/>
        </w:rPr>
      </w:pPr>
      <w:r w:rsidRPr="00380067">
        <w:rPr>
          <w:rFonts w:ascii="Arial" w:hAnsi="Arial" w:cs="Arial"/>
          <w:b/>
          <w:sz w:val="20"/>
          <w:szCs w:val="20"/>
        </w:rPr>
        <w:t>MONITOR/A DEPORTIVO</w:t>
      </w:r>
    </w:p>
    <w:p w:rsidR="00C05A07" w:rsidRDefault="00C05A07" w:rsidP="008D1E55">
      <w:pPr>
        <w:rPr>
          <w:rFonts w:ascii="Arial" w:hAnsi="Arial" w:cs="Arial"/>
          <w:sz w:val="20"/>
          <w:szCs w:val="20"/>
        </w:rPr>
      </w:pPr>
    </w:p>
    <w:p w:rsidR="00C05A07" w:rsidRDefault="00492B7F" w:rsidP="008D1E55">
      <w:pPr>
        <w:rPr>
          <w:rFonts w:ascii="Arial" w:hAnsi="Arial" w:cs="Arial"/>
          <w:sz w:val="20"/>
          <w:szCs w:val="20"/>
        </w:rPr>
      </w:pPr>
      <w:hyperlink r:id="rId83" w:history="1">
        <w:r w:rsidR="00C05A07" w:rsidRPr="00283BBB">
          <w:rPr>
            <w:rStyle w:val="Hipervnculo"/>
            <w:rFonts w:ascii="Arial" w:hAnsi="Arial" w:cs="Arial"/>
            <w:sz w:val="20"/>
            <w:szCs w:val="20"/>
          </w:rPr>
          <w:t>https://es.bebee.com/job/33bbe1d714c7914c654c1fbf76a7d1d5?utm_source=bebee.com&amp;utm_medium=email&amp;utm_campaign=alert_30&amp;sd=dGVybT1Nb25pdG9yJTJGYStEZXBvcnRpdm8mbG9jYXRpb249TWFkcmlk&amp;m=YWx1bW5vc3ByYWN0aWNhcy5haWRlam92ZW5AZ21haWwuY29t</w:t>
        </w:r>
      </w:hyperlink>
    </w:p>
    <w:p w:rsidR="00C05A07" w:rsidRPr="004F1A39" w:rsidRDefault="00C05A07" w:rsidP="008D1E55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C05A07" w:rsidRPr="004F1A39" w:rsidRDefault="004F1A39" w:rsidP="008D1E55">
      <w:pPr>
        <w:rPr>
          <w:rFonts w:ascii="Arial" w:hAnsi="Arial" w:cs="Arial"/>
          <w:b/>
          <w:sz w:val="20"/>
          <w:szCs w:val="20"/>
        </w:rPr>
      </w:pPr>
      <w:r w:rsidRPr="004F1A39">
        <w:rPr>
          <w:rFonts w:ascii="Arial" w:hAnsi="Arial" w:cs="Arial"/>
          <w:b/>
          <w:sz w:val="20"/>
          <w:szCs w:val="20"/>
        </w:rPr>
        <w:t>PERSONAL DE SUPERMERCADO</w:t>
      </w:r>
    </w:p>
    <w:p w:rsidR="004F1A39" w:rsidRDefault="004F1A39" w:rsidP="008D1E55">
      <w:pPr>
        <w:rPr>
          <w:rFonts w:ascii="Arial" w:hAnsi="Arial" w:cs="Arial"/>
          <w:sz w:val="20"/>
          <w:szCs w:val="20"/>
        </w:rPr>
      </w:pPr>
    </w:p>
    <w:p w:rsidR="004F1A39" w:rsidRDefault="00492B7F" w:rsidP="008D1E55">
      <w:pPr>
        <w:rPr>
          <w:rFonts w:ascii="Arial" w:hAnsi="Arial" w:cs="Arial"/>
          <w:sz w:val="20"/>
          <w:szCs w:val="20"/>
        </w:rPr>
      </w:pPr>
      <w:hyperlink r:id="rId84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https://mercadona.avature.net/es_ES/Careers/JobDetail/Personal-de-Supermercado-para-Campa-a-de-Verano-en-Alcal-de-Henares-y-Torrej-n-de-Ardoz/171807?source=talent.com</w:t>
        </w:r>
      </w:hyperlink>
    </w:p>
    <w:p w:rsidR="004F1A39" w:rsidRDefault="004F1A39" w:rsidP="008D1E55">
      <w:pPr>
        <w:rPr>
          <w:rFonts w:ascii="Arial" w:hAnsi="Arial" w:cs="Arial"/>
          <w:sz w:val="20"/>
          <w:szCs w:val="20"/>
        </w:rPr>
      </w:pPr>
    </w:p>
    <w:p w:rsidR="004F1A39" w:rsidRDefault="00492B7F" w:rsidP="008D1E55">
      <w:pPr>
        <w:rPr>
          <w:rFonts w:ascii="Arial" w:hAnsi="Arial" w:cs="Arial"/>
          <w:sz w:val="20"/>
          <w:szCs w:val="20"/>
        </w:rPr>
      </w:pPr>
      <w:hyperlink r:id="rId85" w:history="1">
        <w:r w:rsidR="004F1A39" w:rsidRPr="00283BBB">
          <w:rPr>
            <w:rStyle w:val="Hipervnculo"/>
            <w:rFonts w:ascii="Arial" w:hAnsi="Arial" w:cs="Arial"/>
            <w:sz w:val="20"/>
            <w:szCs w:val="20"/>
          </w:rPr>
          <w:t>https://empleo.ahorramas.com/job/Campo-Real-Cajeroa-Reponedora-Campa%C3%B1a-Verano-con-opci%C3%B3n-de-continuidad-Campo-Real-24hTarde-M/977810455/</w:t>
        </w:r>
      </w:hyperlink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154BE6" w:rsidRDefault="00154BE6" w:rsidP="008D1E55">
      <w:pPr>
        <w:rPr>
          <w:rFonts w:ascii="Arial" w:hAnsi="Arial" w:cs="Arial"/>
          <w:b/>
          <w:sz w:val="20"/>
          <w:szCs w:val="20"/>
        </w:rPr>
      </w:pPr>
    </w:p>
    <w:p w:rsidR="00BD3694" w:rsidRPr="00BD3694" w:rsidRDefault="00BD3694" w:rsidP="008D1E55">
      <w:pPr>
        <w:rPr>
          <w:rFonts w:ascii="Arial" w:hAnsi="Arial" w:cs="Arial"/>
          <w:b/>
          <w:sz w:val="20"/>
          <w:szCs w:val="20"/>
        </w:rPr>
      </w:pPr>
      <w:r w:rsidRPr="00BD3694">
        <w:rPr>
          <w:rFonts w:ascii="Arial" w:hAnsi="Arial" w:cs="Arial"/>
          <w:b/>
          <w:sz w:val="20"/>
          <w:szCs w:val="20"/>
        </w:rPr>
        <w:t>ADMINISTRATIV</w:t>
      </w:r>
      <w:r>
        <w:rPr>
          <w:rFonts w:ascii="Arial" w:hAnsi="Arial" w:cs="Arial"/>
          <w:b/>
          <w:sz w:val="20"/>
          <w:szCs w:val="20"/>
        </w:rPr>
        <w:t>O/A</w:t>
      </w:r>
    </w:p>
    <w:p w:rsidR="00BD3694" w:rsidRDefault="00BD3694" w:rsidP="008D1E55">
      <w:pPr>
        <w:rPr>
          <w:rFonts w:ascii="Arial" w:hAnsi="Arial" w:cs="Arial"/>
          <w:sz w:val="20"/>
          <w:szCs w:val="20"/>
        </w:rPr>
      </w:pPr>
    </w:p>
    <w:p w:rsidR="006D73E9" w:rsidRDefault="00492B7F" w:rsidP="008D1E55">
      <w:pPr>
        <w:rPr>
          <w:rFonts w:ascii="Arial" w:hAnsi="Arial" w:cs="Arial"/>
          <w:sz w:val="20"/>
          <w:szCs w:val="20"/>
        </w:rPr>
      </w:pPr>
      <w:hyperlink r:id="rId86" w:history="1">
        <w:r w:rsidR="00BD3694" w:rsidRPr="00283BBB">
          <w:rPr>
            <w:rStyle w:val="Hipervnculo"/>
            <w:rFonts w:ascii="Arial" w:hAnsi="Arial" w:cs="Arial"/>
            <w:sz w:val="20"/>
            <w:szCs w:val="20"/>
          </w:rPr>
          <w:t>https://es.bebee.com/job/2d0a054e9cff26f6630f28d2684c636b?utm_source=bebee.com&amp;utm_medium=email&amp;utm_campaign=alert_30&amp;sd=dGVybT1PZmZpY2UrTWFuYWdlciUyRmFkbWluaXN0cmF0aXZvJmxvY2F0aW9uPU1hZHJpZA==&amp;m=YWx1bW5vc3ByYWN0aWNhcy5haWRlam92ZW5AZ21haWwuY29t</w:t>
        </w:r>
      </w:hyperlink>
    </w:p>
    <w:p w:rsidR="00154BE6" w:rsidRDefault="00154BE6" w:rsidP="008D1E55">
      <w:bookmarkStart w:id="1" w:name="_GoBack"/>
      <w:bookmarkEnd w:id="1"/>
    </w:p>
    <w:p w:rsidR="006B08D7" w:rsidRDefault="00154BE6" w:rsidP="008D1E55">
      <w:pPr>
        <w:rPr>
          <w:rFonts w:ascii="Arial" w:hAnsi="Arial" w:cs="Arial"/>
          <w:sz w:val="20"/>
          <w:szCs w:val="20"/>
        </w:rPr>
      </w:pPr>
      <w:hyperlink r:id="rId87" w:history="1">
        <w:r w:rsidRPr="00731668">
          <w:rPr>
            <w:rStyle w:val="Hipervnculo"/>
            <w:rFonts w:ascii="Arial" w:hAnsi="Arial" w:cs="Arial"/>
            <w:sz w:val="20"/>
            <w:szCs w:val="20"/>
          </w:rPr>
          <w:t>https://es.talent.com/lab/q/job.php?id=d265ba0dff4c&amp;k=Auxiliar+administrativo&amp;l=Madrid%2C+Madrid%2C+Espa%C3%B1a&amp;context=whitepageBulk&amp;source=bebee_bulk</w:t>
        </w:r>
      </w:hyperlink>
    </w:p>
    <w:p w:rsidR="006B08D7" w:rsidRDefault="006B08D7" w:rsidP="008D1E55">
      <w:pPr>
        <w:rPr>
          <w:rFonts w:ascii="Arial" w:hAnsi="Arial" w:cs="Arial"/>
          <w:sz w:val="20"/>
          <w:szCs w:val="20"/>
        </w:rPr>
      </w:pPr>
    </w:p>
    <w:p w:rsidR="006B08D7" w:rsidRDefault="00492B7F" w:rsidP="008D1E55">
      <w:pPr>
        <w:rPr>
          <w:rFonts w:ascii="Arial" w:hAnsi="Arial" w:cs="Arial"/>
          <w:sz w:val="20"/>
          <w:szCs w:val="20"/>
        </w:rPr>
      </w:pPr>
      <w:hyperlink r:id="rId88" w:history="1">
        <w:r w:rsidR="006B08D7" w:rsidRPr="00283BBB">
          <w:rPr>
            <w:rStyle w:val="Hipervnculo"/>
            <w:rFonts w:ascii="Arial" w:hAnsi="Arial" w:cs="Arial"/>
            <w:sz w:val="20"/>
            <w:szCs w:val="20"/>
          </w:rPr>
          <w:t>https://www.adecco.es/oferta-trabajo/auxiliar-administrativoa-para-san-fernando?ID=A09856E52457F4795F6DB4DA81A8F811&amp;Id_Origen=999</w:t>
        </w:r>
      </w:hyperlink>
    </w:p>
    <w:p w:rsidR="006B08D7" w:rsidRDefault="006B08D7" w:rsidP="008D1E55">
      <w:pPr>
        <w:rPr>
          <w:rFonts w:ascii="Arial" w:hAnsi="Arial" w:cs="Arial"/>
          <w:sz w:val="20"/>
          <w:szCs w:val="20"/>
        </w:rPr>
      </w:pPr>
    </w:p>
    <w:p w:rsidR="0023659B" w:rsidRDefault="00492B7F" w:rsidP="008D1E55">
      <w:pPr>
        <w:rPr>
          <w:rFonts w:ascii="Arial" w:hAnsi="Arial" w:cs="Arial"/>
          <w:sz w:val="20"/>
          <w:szCs w:val="20"/>
        </w:rPr>
      </w:pPr>
      <w:hyperlink r:id="rId89" w:history="1">
        <w:r w:rsidR="0023659B" w:rsidRPr="00283BBB">
          <w:rPr>
            <w:rStyle w:val="Hipervnculo"/>
            <w:rFonts w:ascii="Arial" w:hAnsi="Arial" w:cs="Arial"/>
            <w:sz w:val="20"/>
            <w:szCs w:val="20"/>
          </w:rPr>
          <w:t>https://es.talent.com/lab/q/job.php?id=75a90b2d9323&amp;source=bebee_bulk&amp;utm_source=partner&amp;pos=25145&amp;utm_medium=bebee_bulk&amp;cg=talent</w:t>
        </w:r>
      </w:hyperlink>
    </w:p>
    <w:p w:rsidR="0023659B" w:rsidRDefault="0023659B" w:rsidP="008D1E55">
      <w:pPr>
        <w:rPr>
          <w:rFonts w:ascii="Arial" w:hAnsi="Arial" w:cs="Arial"/>
          <w:sz w:val="20"/>
          <w:szCs w:val="20"/>
        </w:rPr>
      </w:pPr>
    </w:p>
    <w:p w:rsidR="00BD3694" w:rsidRPr="0023659B" w:rsidRDefault="00BD3694" w:rsidP="008D1E55">
      <w:pPr>
        <w:rPr>
          <w:rFonts w:ascii="Arial" w:hAnsi="Arial" w:cs="Arial"/>
          <w:b/>
          <w:sz w:val="20"/>
          <w:szCs w:val="20"/>
        </w:rPr>
      </w:pPr>
    </w:p>
    <w:p w:rsidR="0023659B" w:rsidRPr="0023659B" w:rsidRDefault="0023659B" w:rsidP="008D1E55">
      <w:pPr>
        <w:rPr>
          <w:rFonts w:ascii="Arial" w:hAnsi="Arial" w:cs="Arial"/>
          <w:b/>
          <w:sz w:val="20"/>
          <w:szCs w:val="20"/>
        </w:rPr>
      </w:pPr>
      <w:r w:rsidRPr="0023659B">
        <w:rPr>
          <w:rFonts w:ascii="Arial" w:hAnsi="Arial" w:cs="Arial"/>
          <w:b/>
          <w:sz w:val="20"/>
          <w:szCs w:val="20"/>
        </w:rPr>
        <w:t>JARDINERO/A</w:t>
      </w:r>
    </w:p>
    <w:p w:rsidR="0023659B" w:rsidRDefault="0023659B" w:rsidP="008D1E55">
      <w:pPr>
        <w:rPr>
          <w:rFonts w:ascii="Arial" w:hAnsi="Arial" w:cs="Arial"/>
          <w:sz w:val="20"/>
          <w:szCs w:val="20"/>
        </w:rPr>
      </w:pPr>
    </w:p>
    <w:p w:rsidR="0023659B" w:rsidRDefault="00492B7F" w:rsidP="008D1E55">
      <w:pPr>
        <w:rPr>
          <w:rFonts w:ascii="Arial" w:hAnsi="Arial" w:cs="Arial"/>
          <w:sz w:val="20"/>
          <w:szCs w:val="20"/>
        </w:rPr>
      </w:pPr>
      <w:hyperlink r:id="rId90" w:history="1">
        <w:r w:rsidR="0023659B" w:rsidRPr="00283BBB">
          <w:rPr>
            <w:rStyle w:val="Hipervnculo"/>
            <w:rFonts w:ascii="Arial" w:hAnsi="Arial" w:cs="Arial"/>
            <w:sz w:val="20"/>
            <w:szCs w:val="20"/>
          </w:rPr>
          <w:t>https://es.bebee.com/job/ac774606cb34e523668e42031655d8a0</w:t>
        </w:r>
      </w:hyperlink>
    </w:p>
    <w:p w:rsidR="0023659B" w:rsidRDefault="0023659B" w:rsidP="008D1E55">
      <w:pPr>
        <w:rPr>
          <w:rFonts w:ascii="Arial" w:hAnsi="Arial" w:cs="Arial"/>
          <w:sz w:val="20"/>
          <w:szCs w:val="20"/>
        </w:rPr>
      </w:pPr>
    </w:p>
    <w:p w:rsidR="001561F7" w:rsidRDefault="001561F7" w:rsidP="008D1E55">
      <w:pPr>
        <w:rPr>
          <w:rFonts w:ascii="Arial" w:hAnsi="Arial" w:cs="Arial"/>
          <w:sz w:val="20"/>
          <w:szCs w:val="20"/>
        </w:rPr>
      </w:pPr>
    </w:p>
    <w:p w:rsidR="006B08D7" w:rsidRDefault="006B08D7" w:rsidP="008D1E55">
      <w:pPr>
        <w:rPr>
          <w:rFonts w:ascii="Arial" w:hAnsi="Arial" w:cs="Arial"/>
          <w:sz w:val="20"/>
          <w:szCs w:val="20"/>
        </w:rPr>
      </w:pPr>
    </w:p>
    <w:p w:rsidR="006B08D7" w:rsidRPr="008D1E55" w:rsidRDefault="006B08D7" w:rsidP="008D1E55">
      <w:pPr>
        <w:rPr>
          <w:rFonts w:ascii="Arial" w:hAnsi="Arial" w:cs="Arial"/>
          <w:sz w:val="20"/>
          <w:szCs w:val="20"/>
        </w:rPr>
      </w:pPr>
    </w:p>
    <w:sectPr w:rsidR="006B08D7" w:rsidRPr="008D1E55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2B7F" w:rsidRDefault="00492B7F">
      <w:r>
        <w:separator/>
      </w:r>
    </w:p>
  </w:endnote>
  <w:endnote w:type="continuationSeparator" w:id="0">
    <w:p w:rsidR="00492B7F" w:rsidRDefault="00492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08D7" w:rsidRDefault="006B08D7">
    <w:pPr>
      <w:tabs>
        <w:tab w:val="center" w:pos="4252"/>
        <w:tab w:val="right" w:pos="8504"/>
      </w:tabs>
    </w:pPr>
  </w:p>
  <w:p w:rsidR="006B08D7" w:rsidRDefault="006B08D7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1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B08D7" w:rsidRDefault="006B08D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-355599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0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06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0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08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B08D7" w:rsidRDefault="006B08D7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2B7F" w:rsidRDefault="00492B7F">
      <w:r>
        <w:separator/>
      </w:r>
    </w:p>
  </w:footnote>
  <w:footnote w:type="continuationSeparator" w:id="0">
    <w:p w:rsidR="00492B7F" w:rsidRDefault="00492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08D7" w:rsidRDefault="006B08D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-301624</wp:posOffset>
          </wp:positionH>
          <wp:positionV relativeFrom="paragraph">
            <wp:posOffset>-25400</wp:posOffset>
          </wp:positionV>
          <wp:extent cx="504253" cy="639394"/>
          <wp:effectExtent l="0" t="0" r="0" b="0"/>
          <wp:wrapNone/>
          <wp:docPr id="224820509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-73024</wp:posOffset>
          </wp:positionV>
          <wp:extent cx="1468112" cy="724994"/>
          <wp:effectExtent l="0" t="0" r="0" b="0"/>
          <wp:wrapSquare wrapText="bothSides" distT="0" distB="0" distL="114935" distR="114935"/>
          <wp:docPr id="224820510" name="image1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Aide Joven nuevo"/>
                  <pic:cNvPicPr preferRelativeResize="0"/>
                </pic:nvPicPr>
                <pic:blipFill>
                  <a:blip r:embed="rId2"/>
                  <a:srcRect l="11898" t="17136" r="10033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914"/>
    <w:rsid w:val="000127FC"/>
    <w:rsid w:val="000153DB"/>
    <w:rsid w:val="000D1A00"/>
    <w:rsid w:val="00154BE6"/>
    <w:rsid w:val="001561F7"/>
    <w:rsid w:val="001828B3"/>
    <w:rsid w:val="00196694"/>
    <w:rsid w:val="001A4914"/>
    <w:rsid w:val="001C7EF1"/>
    <w:rsid w:val="00224812"/>
    <w:rsid w:val="0023659B"/>
    <w:rsid w:val="00241919"/>
    <w:rsid w:val="002950E0"/>
    <w:rsid w:val="002D70DC"/>
    <w:rsid w:val="0034373B"/>
    <w:rsid w:val="00380067"/>
    <w:rsid w:val="003C57FA"/>
    <w:rsid w:val="00445C36"/>
    <w:rsid w:val="00460B5C"/>
    <w:rsid w:val="00460CDA"/>
    <w:rsid w:val="00492B7F"/>
    <w:rsid w:val="004D41AA"/>
    <w:rsid w:val="004F1A39"/>
    <w:rsid w:val="0050772E"/>
    <w:rsid w:val="0052036E"/>
    <w:rsid w:val="0060373C"/>
    <w:rsid w:val="00621388"/>
    <w:rsid w:val="006240BB"/>
    <w:rsid w:val="006B08D7"/>
    <w:rsid w:val="006D661E"/>
    <w:rsid w:val="006D73E9"/>
    <w:rsid w:val="00707F24"/>
    <w:rsid w:val="00715EE7"/>
    <w:rsid w:val="00724B7B"/>
    <w:rsid w:val="007409D3"/>
    <w:rsid w:val="00797182"/>
    <w:rsid w:val="007B2F39"/>
    <w:rsid w:val="008A57FC"/>
    <w:rsid w:val="008A769D"/>
    <w:rsid w:val="008D1E55"/>
    <w:rsid w:val="008F1314"/>
    <w:rsid w:val="008F1E86"/>
    <w:rsid w:val="009B05EF"/>
    <w:rsid w:val="00A0600F"/>
    <w:rsid w:val="00A101BE"/>
    <w:rsid w:val="00A51141"/>
    <w:rsid w:val="00AE4578"/>
    <w:rsid w:val="00AE4841"/>
    <w:rsid w:val="00B1617A"/>
    <w:rsid w:val="00B56C0D"/>
    <w:rsid w:val="00B77321"/>
    <w:rsid w:val="00BC3200"/>
    <w:rsid w:val="00BD3694"/>
    <w:rsid w:val="00BD5F14"/>
    <w:rsid w:val="00C05A07"/>
    <w:rsid w:val="00C430F5"/>
    <w:rsid w:val="00C459B7"/>
    <w:rsid w:val="00CA6050"/>
    <w:rsid w:val="00CD229A"/>
    <w:rsid w:val="00CF5A53"/>
    <w:rsid w:val="00DA0888"/>
    <w:rsid w:val="00E3069C"/>
    <w:rsid w:val="00E4677E"/>
    <w:rsid w:val="00E724FE"/>
    <w:rsid w:val="00E72E9E"/>
    <w:rsid w:val="00F527DF"/>
    <w:rsid w:val="00FD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0E5EC6"/>
  <w15:docId w15:val="{A801860C-CEEA-4D52-BD7C-4F2345F24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661E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2036E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2036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D1E5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s.trabajosdiarios.com/trabajo/2624466/conserjemantenimiento-madrid-en-madrid?utm_source=jooble&amp;utm_medium=cpc&amp;utm_campaign=jooble-espana" TargetMode="External"/><Relationship Id="rId21" Type="http://schemas.openxmlformats.org/officeDocument/2006/relationships/hyperlink" Target="https://es.bebee.com/job/45e18bb00f6b922709e2e353d4a05b88?utm_source=bebee.com&amp;utm_medium=email&amp;utm_campaign=alert_30&amp;sd=dGVybT1BeXVkYW50ZStkZStDb2NpbmEreStPZmZpY2UmbG9jYXRpb249TWFkcmlk&amp;m=YWx1bW5vc3ByYWN0aWNhcy5haWRlam92ZW5AZ21haWwuY29t" TargetMode="External"/><Relationship Id="rId42" Type="http://schemas.openxmlformats.org/officeDocument/2006/relationships/hyperlink" Target="https://es.bebee.com/job/c31f4e0aa6c588fdaee464676653bb85?utm_source=bebee.com&amp;utm_medium=email&amp;utm_campaign=alert_30&amp;sd=dGVybT1SZWNlcGNpb25pc3RhcytDZW50cm8rZGUrTWF5b3JlcyZsb2NhdGlvbj1BbGNvYmVuZGFz&amp;m=YWx1bW5vc3ByYWN0aWNhcy5haWRlam92ZW5AZ21haWwuY29t" TargetMode="External"/><Relationship Id="rId47" Type="http://schemas.openxmlformats.org/officeDocument/2006/relationships/hyperlink" Target="https://es.talent.com/w/rnd-templateWhitepage/?id=56add2f23658&amp;ost=true&amp;source=bebee_bulk&amp;utm_medium=bebee_bulk&amp;ib=true" TargetMode="External"/><Relationship Id="rId63" Type="http://schemas.openxmlformats.org/officeDocument/2006/relationships/hyperlink" Target="https://empleo-grupoquironsalud.talentclue.com/es/node/106541963/4590" TargetMode="External"/><Relationship Id="rId68" Type="http://schemas.openxmlformats.org/officeDocument/2006/relationships/hyperlink" Target="https://empleo.domusvi.es/jobs/gerocultor-a-auxiliar-de-enfermeria-centro-residencial-domusvi-alcala-de-henares" TargetMode="External"/><Relationship Id="rId84" Type="http://schemas.openxmlformats.org/officeDocument/2006/relationships/hyperlink" Target="https://mercadona.avature.net/es_ES/Careers/JobDetail/Personal-de-Supermercado-para-Campa-a-de-Verano-en-Alcal-de-Henares-y-Torrej-n-de-Ardoz/171807?source=talent.com" TargetMode="External"/><Relationship Id="rId89" Type="http://schemas.openxmlformats.org/officeDocument/2006/relationships/hyperlink" Target="https://es.talent.com/lab/q/job.php?id=75a90b2d9323&amp;source=bebee_bulk&amp;utm_source=partner&amp;pos=25145&amp;utm_medium=bebee_bulk&amp;cg=talent" TargetMode="External"/><Relationship Id="rId16" Type="http://schemas.openxmlformats.org/officeDocument/2006/relationships/hyperlink" Target="https://www.turijobs.com/es-es/ofertas-trabajo-madrid/ayudante-de-cocina-en-h10-puerta-de-alcala-of267065?utm_campaign=Agregadores&amp;utm_medium=cpc&amp;utm_source=talent" TargetMode="External"/><Relationship Id="rId11" Type="http://schemas.openxmlformats.org/officeDocument/2006/relationships/hyperlink" Target="https://www.turijobs.com/es-es/ofertas-trabajo-madrid/valet-camarero-a-de-pisos-of266827?utm_campaign=DailyJobs&amp;utm_medium=get_response&amp;utm_source=email&amp;email=alumnospracticas.aidejoven@gmail.com&amp;GRContactId=qYUjT" TargetMode="External"/><Relationship Id="rId32" Type="http://schemas.openxmlformats.org/officeDocument/2006/relationships/hyperlink" Target="https://es.bebee.com/job/38661d93008663ca4ed99f9f62a304df" TargetMode="External"/><Relationship Id="rId37" Type="http://schemas.openxmlformats.org/officeDocument/2006/relationships/hyperlink" Target="https://es.bebee.com/job/4d40155a4e1dce304a761009adf3f22b" TargetMode="External"/><Relationship Id="rId53" Type="http://schemas.openxmlformats.org/officeDocument/2006/relationships/hyperlink" Target="https://www.iberempleos.es/oferta-empleo/alcobendas/teleoperadora-proyecto-indefinido-7534304" TargetMode="External"/><Relationship Id="rId58" Type="http://schemas.openxmlformats.org/officeDocument/2006/relationships/hyperlink" Target="https://www.iberempleos.es/oferta-empleo/madrid/teleoperadora-atencion-al-cliente-tardes-7534070" TargetMode="External"/><Relationship Id="rId74" Type="http://schemas.openxmlformats.org/officeDocument/2006/relationships/hyperlink" Target="https://es.bebee.com/job/b7f6bd711f60e125d050659bf8428bb8?utm_source=bebee.com&amp;utm_medium=email&amp;utm_campaign=alert_30&amp;sd=dGVybT1Nb25pdG9yJTJGYStkZStBY3RpdmlkYWRlcytFeHRyYWVzY29sYXJlcysuK1JpdmFzJmxvY2F0aW9uPVJpdmFzLVZhY2lhbWFkcmlk&amp;m=YWx1bW5vc3ByYWN0aWNhcy5haWRlam92ZW5AZ21haWwuY29t" TargetMode="External"/><Relationship Id="rId79" Type="http://schemas.openxmlformats.org/officeDocument/2006/relationships/hyperlink" Target="https://es.bebee.com/job/3251186272-site-trabajo.org_989c75659c87fe302dedec927f322e04?utm_feed=site-trabajo.org&amp;sid=O9663de009ddce3&amp;site=trabajo.org&amp;sd=dGVybSUzRE1vbml0b3IrZGUrT2Npbyt5K1RpZW1wbytMaWJyZSUyNmxvY2F0aW9uJTNEQnJpaHVlZ2ElMkMrR3VhZGFsYWphcmErcHJvdmluY2lh&amp;utm_source=partners&amp;utm_medium=cpc&amp;utm_campaign=BFS_web_TO_trabajo.org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es.bebee.com/job/ac774606cb34e523668e42031655d8a0" TargetMode="External"/><Relationship Id="rId14" Type="http://schemas.openxmlformats.org/officeDocument/2006/relationships/hyperlink" Target="https://es.talent.com/w/rnd-templateWhitepage/?id=d910faf3f963&amp;source=api&amp;utm_medium=9523deca&amp;ost=true&amp;context=api&amp;ib=true" TargetMode="External"/><Relationship Id="rId22" Type="http://schemas.openxmlformats.org/officeDocument/2006/relationships/hyperlink" Target="https://es.bebee.com/job/6916745e15fe624295643ae6c9080f06?utm_source=bebee.com&amp;utm_medium=email&amp;utm_campaign=alert_30&amp;sd=dGVybT1PZmZpY2UrTWFkcmlkJmxvY2F0aW9uPU1hZHJpZA==&amp;m=YWx1bW5vc3ByYWN0aWNhcy5haWRlam92ZW5AZ21haWwuY29t" TargetMode="External"/><Relationship Id="rId27" Type="http://schemas.openxmlformats.org/officeDocument/2006/relationships/hyperlink" Target="https://www.turijobs.com/es-es/ofertas-trabajo-madrid/conserje-of267499?utm_campaign=Agregadores&amp;utm_medium=cpc&amp;utm_source=jooble&amp;utm_campaign=Agregadores&amp;utm_medium=cpc&amp;utm_source=jooble&amp;utm_away=esMjA3fDg5MDg2ODk0NzQ3NzcwODE3ODl8NDU0MjA" TargetMode="External"/><Relationship Id="rId30" Type="http://schemas.openxmlformats.org/officeDocument/2006/relationships/hyperlink" Target="https://es.bebee.com/job/3992bcb9bd708755aabcac1ee42832c2?utm_source=bebee.com&amp;utm_medium=email&amp;utm_campaign=alert_instant&amp;sd=dGVybT1SZWNlcGNpb25pc3RhKyUyRitjb25zZXJqZSZsb2NhdGlvbj1NYWRyaWQ=&amp;m=YWx1bW5vc3ByYWN0aWNhcy5haWRlam92ZW5AZ21haWwuY29t" TargetMode="External"/><Relationship Id="rId35" Type="http://schemas.openxmlformats.org/officeDocument/2006/relationships/hyperlink" Target="https://es.bebee.com/job/6aae584d692b951fe5e056f3b9a4ff2a?utm_source=bebee.com&amp;utm_medium=email&amp;utm_campaign=alert_30&amp;sd=dGVybT1BdXguK0xpbXBpZXphLW9mZmljZSZsb2NhdGlvbj1NYWRyaWQ=&amp;m=YWx1bW5vc3ByYWN0aWNhcy5haWRlam92ZW5AZ21haWwuY29t" TargetMode="External"/><Relationship Id="rId43" Type="http://schemas.openxmlformats.org/officeDocument/2006/relationships/hyperlink" Target="https://es.bebee.com/job/fd8f92bc5c9aeffa4494848bd6d4fe4d?utm_source=bebee.com&amp;utm_medium=email&amp;utm_campaign=email_campaign-beBee_S2_ES&amp;created_date_campaign=2024-05-09T17:49:00Z&amp;sd=dGVybT1hdXhpbGlhciZsb2NhdGlvbj1NYWRyaWQ=&amp;m=YWx1bW5vc3ByYWN0aWNhcy5haWRlam92ZW5AZ21haWwuY29t" TargetMode="External"/><Relationship Id="rId48" Type="http://schemas.openxmlformats.org/officeDocument/2006/relationships/hyperlink" Target="https://whatsup.talentclue.com/node/107092469/53710041" TargetMode="External"/><Relationship Id="rId56" Type="http://schemas.openxmlformats.org/officeDocument/2006/relationships/hyperlink" Target="https://www.iberempleos.es/oferta-empleo/malaga/teleoperador-a-bancaseguros-7534063" TargetMode="External"/><Relationship Id="rId64" Type="http://schemas.openxmlformats.org/officeDocument/2006/relationships/hyperlink" Target="https://es.trabajo.org/oferta-2866-585192f0ce3c04e9894f4f675cc9c666" TargetMode="External"/><Relationship Id="rId69" Type="http://schemas.openxmlformats.org/officeDocument/2006/relationships/hyperlink" Target="https://www.buscojobs.com.es/tecnico-a-en-cuidados-auxiliares-de-enfermeria-hospitalizacion-quirofano-alcala-de-henares-ID-268165620?utm_source=trabajo_org&amp;utm_medium=cpc&amp;utm_campaign=trabajo_org" TargetMode="External"/><Relationship Id="rId77" Type="http://schemas.openxmlformats.org/officeDocument/2006/relationships/hyperlink" Target="https://es.bebee.com/job/b8f88a4770862544686ba6bb5d127487?utm_source=bebee.com&amp;utm_medium=email&amp;utm_campaign=alert_30&amp;sd=dGVybT1BbmltYWRvciUyRmEreStNb25pdG9yJTJGYSZsb2NhdGlvbj1NYWRyaWQ=&amp;m=YWx1bW5vc3ByYWN0aWNhcy5haWRlam92ZW5AZ21haWwuY29t" TargetMode="External"/><Relationship Id="rId8" Type="http://schemas.openxmlformats.org/officeDocument/2006/relationships/footer" Target="footer1.xml"/><Relationship Id="rId51" Type="http://schemas.openxmlformats.org/officeDocument/2006/relationships/hyperlink" Target="https://www.iberempleos.es/oferta-empleo/torrejon-de-ardoz/teleoperador-a-atc-tarde-7534228" TargetMode="External"/><Relationship Id="rId72" Type="http://schemas.openxmlformats.org/officeDocument/2006/relationships/hyperlink" Target="https://empleo.actividadesextraescolaresmadrid-actex.com/jobposting/6e5e88521cb8e0a5fb30eccdfe45a6a67d97585e?ref=talent&amp;clickid=34ca83cb098&amp;ucid=34ca83cb098" TargetMode="External"/><Relationship Id="rId80" Type="http://schemas.openxmlformats.org/officeDocument/2006/relationships/hyperlink" Target="https://es.bebee.com/job/3251186272-site-trabajo.org_38b3f39458601db85af999ab4436b0ab?utm_feed=site-trabajo.org&amp;sid=3v663de6ac89fab&amp;site=trabajo.org&amp;sd=dGVybSUzRERpbmFtaXphZG9yJTJGYStUYWxsZXJlcytlbitDZW50cm8rZGUrTWF5b3JlcytlbiUyNmxvY2F0aW9uJTNER2FyZ2FudGErZGUrbG9zK01vbnRlcyUyQytNYWRyaWQrcHJvdmluY2lh&amp;utm_source=partners&amp;utm_medium=cpc&amp;utm_campaign=BFS_web_TO_trabajo.org" TargetMode="External"/><Relationship Id="rId85" Type="http://schemas.openxmlformats.org/officeDocument/2006/relationships/hyperlink" Target="https://empleo.ahorramas.com/job/Campo-Real-Cajeroa-Reponedora-Campa%C3%B1a-Verano-con-opci%C3%B3n-de-continuidad-Campo-Real-24hTarde-M/977810455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s.bebee.com/job/85414ed2ff0cbfcda8a71156125e3776?utm_source=bebee.com&amp;utm_medium=email&amp;utm_campaign=alert_instant&amp;sd=dGVybT1DYW1hcmVyJTQwK2RlK1Bpc29zK3krTGltcGllemEmbG9jYXRpb249RXNwYSVDMyVCMWE=&amp;m=YWx1bW5vc3ByYWN0aWNhcy5haWRlam92ZW5AZ21haWwuY29t" TargetMode="External"/><Relationship Id="rId17" Type="http://schemas.openxmlformats.org/officeDocument/2006/relationships/hyperlink" Target="https://www.turijobs.com/es-es/ofertas-trabajo-madrid/ayudante-de-cocina-the-principal-madrid-5-of266857?utm_campaign=Agregadores&amp;utm_medium=cpc&amp;utm_source=talent" TargetMode="External"/><Relationship Id="rId25" Type="http://schemas.openxmlformats.org/officeDocument/2006/relationships/hyperlink" Target="https://es.trabajosdiarios.com/trabajo/2624466/conserjemantenimiento-madrid-en-madrid?utm_source=jooble&amp;utm_medium=cpc&amp;utm_campaign=jooble-espana" TargetMode="External"/><Relationship Id="rId33" Type="http://schemas.openxmlformats.org/officeDocument/2006/relationships/hyperlink" Target="https://jobs.canda.com/job/Rivas-Vaciamadrid-Sales-Assistant-Rivas-CAMPA%C3%91A-DE-VERANO-12h-fines-de-semana-28529/1068425301/?feedId=88400&amp;campaignId=3&amp;utm_source=Neuvoo&amp;utm_campaign=J2W_NeuvooCA" TargetMode="External"/><Relationship Id="rId38" Type="http://schemas.openxmlformats.org/officeDocument/2006/relationships/hyperlink" Target="https://es.bebee.com/job/e3e875983d2db7b78d26e38f4efe4e89" TargetMode="External"/><Relationship Id="rId46" Type="http://schemas.openxmlformats.org/officeDocument/2006/relationships/hyperlink" Target="https://www.cornerjob.com/es/es/trabajo/colonia-san-blas/recepcionista-01HVVVQ3BCHDRJK6902FCM3R47" TargetMode="External"/><Relationship Id="rId59" Type="http://schemas.openxmlformats.org/officeDocument/2006/relationships/hyperlink" Target="https://www.cronoshare.com/clases-particulares-taller-teatro-centro-mayores-nivel-principiante-fuenlabrada-tarea-3598099-bebee_1" TargetMode="External"/><Relationship Id="rId67" Type="http://schemas.openxmlformats.org/officeDocument/2006/relationships/hyperlink" Target="https://caser.talentclue.com/node/106644313/53710041" TargetMode="External"/><Relationship Id="rId20" Type="http://schemas.openxmlformats.org/officeDocument/2006/relationships/hyperlink" Target="https://es.bebee.com/job/31b29aae0668d2084aae5ef1e01731c6?utm_source=bebee.com&amp;utm_medium=email&amp;utm_campaign=alert_30&amp;sd=dGVybT1MaW1waWV6YStkZStPZmZpY2UmbG9jYXRpb249TWFkcmlk&amp;m=YWx1bW5vc3ByYWN0aWNhcy5haWRlam92ZW5AZ21haWwuY29t" TargetMode="External"/><Relationship Id="rId41" Type="http://schemas.openxmlformats.org/officeDocument/2006/relationships/hyperlink" Target="https://es.talent.com/view?id=49ca7b4f6b3b&amp;ost=true&amp;source=bebee_bulk&amp;utm_medium=bebee_bulk&amp;ib=true" TargetMode="External"/><Relationship Id="rId54" Type="http://schemas.openxmlformats.org/officeDocument/2006/relationships/hyperlink" Target="https://www.iberempleos.es/oferta-empleo/madrid/teleoperadora-comercial-ventas-recepcion-7534100" TargetMode="External"/><Relationship Id="rId62" Type="http://schemas.openxmlformats.org/officeDocument/2006/relationships/hyperlink" Target="https://www.buscojobs.com.es/esteticista-20-40horas-ID-268355649?utm_source=trabajo_org&amp;utm_medium=cpc&amp;utm_campaign=trabajo_org" TargetMode="External"/><Relationship Id="rId70" Type="http://schemas.openxmlformats.org/officeDocument/2006/relationships/hyperlink" Target="https://www.trabajas.es/oferta/tecnico-a-at-sociosanitaria-suplencias-verano-1446719-3b7401617b72ca1/" TargetMode="External"/><Relationship Id="rId75" Type="http://schemas.openxmlformats.org/officeDocument/2006/relationships/hyperlink" Target="https://es.bebee.com/job/b7f6bd711f60e125d050659bf8428bb8?utm_source=bebee.com&amp;utm_medium=email&amp;utm_campaign=alert_30&amp;sd=dGVybT1Nb25pdG9yJTJGYStkZStBY3RpdmlkYWRlcytFeHRyYWVzY29sYXJlcysuK1JpdmFzJmxvY2F0aW9uPVJpdmFzLVZhY2lhbWFkcmlk&amp;m=YWx1bW5vc3ByYWN0aWNhcy5haWRlam92ZW5AZ21haWwuY29t" TargetMode="External"/><Relationship Id="rId83" Type="http://schemas.openxmlformats.org/officeDocument/2006/relationships/hyperlink" Target="https://es.bebee.com/job/33bbe1d714c7914c654c1fbf76a7d1d5?utm_source=bebee.com&amp;utm_medium=email&amp;utm_campaign=alert_30&amp;sd=dGVybT1Nb25pdG9yJTJGYStEZXBvcnRpdm8mbG9jYXRpb249TWFkcmlk&amp;m=YWx1bW5vc3ByYWN0aWNhcy5haWRlam92ZW5AZ21haWwuY29t" TargetMode="External"/><Relationship Id="rId88" Type="http://schemas.openxmlformats.org/officeDocument/2006/relationships/hyperlink" Target="https://www.adecco.es/oferta-trabajo/auxiliar-administrativoa-para-san-fernando?ID=A09856E52457F4795F6DB4DA81A8F811&amp;Id_Origen=999" TargetMode="External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unete-al-equipo.vezzo.es/ayudante-de-cocina-oL4v5C6iqM9j/?utm_source=talent&amp;utm_medium=job_board&amp;utm_campaign=ayudante-de-cocina-oL4v5C6iqM9j" TargetMode="External"/><Relationship Id="rId23" Type="http://schemas.openxmlformats.org/officeDocument/2006/relationships/hyperlink" Target="https://es.bebee.com/job/31b29aae0668d2084aae5ef1e01731c6?utm_source=bebee.com&amp;utm_medium=email&amp;utm_campaign=alert_30&amp;sd=dGVybT1MaW1waWV6YStkZStPZmZpY2UmbG9jYXRpb249TWFkcmlk&amp;m=YWx1bW5vc3ByYWN0aWNhcy5haWRlam92ZW5AZ21haWwuY29t" TargetMode="External"/><Relationship Id="rId28" Type="http://schemas.openxmlformats.org/officeDocument/2006/relationships/hyperlink" Target="https://es.bebee.com/job/3251186272-site-trabajo.org_103c099bcc73e8f5047d03723a626839?utm_feed=site-trabajo.org&amp;sid=MP663df3bf42e56&amp;site=trabajo.org&amp;sd=dGVybSUzRENvbnNlcmplK1BvbGl2YW50ZSUyNmxvY2F0aW9uJTNETWFkcmlk&amp;utm_source=partners&amp;utm_medium=cpc&amp;utm_campaign=BFS_web_TO_trabajo.org" TargetMode="External"/><Relationship Id="rId36" Type="http://schemas.openxmlformats.org/officeDocument/2006/relationships/hyperlink" Target="https://canaldeempleo.es/CLECE/job/Madrid-Limpiadora-Madr-28850/792629102/?utm_campaign=neuvoo&amp;utm_source=neuvoo&amp;applySourceOverride=Talent.com%20Organic" TargetMode="External"/><Relationship Id="rId49" Type="http://schemas.openxmlformats.org/officeDocument/2006/relationships/hyperlink" Target="https://bakertilly.talentclue.com/es/node/105378962/4590/53710041" TargetMode="External"/><Relationship Id="rId57" Type="http://schemas.openxmlformats.org/officeDocument/2006/relationships/hyperlink" Target="https://www.iberempleos.es/oferta-empleo/madrid/teleoperadora-atencion-al-cliente-tardes-7534070" TargetMode="External"/><Relationship Id="rId10" Type="http://schemas.openxmlformats.org/officeDocument/2006/relationships/hyperlink" Target="https://www.turijobs.com/es-es/ofertas-trabajo-madrid/housekeeper-a-gran-melia-palacio-de-los-duques-of267365?utm_campaign=DailyJobs&amp;utm_medium=get_response&amp;utm_source=email&amp;email=alumnospracticas.aidejoven@gmail.com&amp;GRContactId=qYUjT" TargetMode="External"/><Relationship Id="rId31" Type="http://schemas.openxmlformats.org/officeDocument/2006/relationships/hyperlink" Target="https://es.jooble.org/desc/-1837715286504448548?ckey=conserje&amp;rgn=6274&amp;pos=3&amp;elckey=6322046641444953805&amp;p=1&amp;avi=9035577840074501610&amp;jobAge=80&amp;relb=100&amp;brelb=100&amp;bscr=18848.932835334956&amp;scr=18848.932835334956&amp;aid=22516461&amp;lt=71&amp;searchTestGroup=2_52_1&amp;iid=-3095853093832334117" TargetMode="External"/><Relationship Id="rId44" Type="http://schemas.openxmlformats.org/officeDocument/2006/relationships/hyperlink" Target="https://es.bebee.com/job/ba8f9e07c156581825b32e4b8da198f1?utm_source=bebee.com&amp;utm_medium=email&amp;utm_campaign=alert_instant&amp;sd=dGVybT1BdXhpbGlhcitQYXJxdWUrV2FybmVyK1ZlcmFubysyMDI0JmxvY2F0aW9uPU1hZHJpZA==&amp;m=YWx1bW5vc3ByYWN0aWNhcy5haWRlam92ZW5AZ21haWwuY29t" TargetMode="External"/><Relationship Id="rId52" Type="http://schemas.openxmlformats.org/officeDocument/2006/relationships/hyperlink" Target="https://www.iberempleos.es/oferta-empleo/rubi/teleoperadora-gestion-cobros-7532656" TargetMode="External"/><Relationship Id="rId60" Type="http://schemas.openxmlformats.org/officeDocument/2006/relationships/hyperlink" Target="https://www.iberempleos.es/oferta-empleo/getafe/monitora-comedor-en-empresa-7533632" TargetMode="External"/><Relationship Id="rId65" Type="http://schemas.openxmlformats.org/officeDocument/2006/relationships/hyperlink" Target="https://www.buscojobs.com.es/tecnico-auxiliar-de-cuidados-de-enfermeria-ID-268401482?utm_source=trabajo_org&amp;utm_medium=cpc&amp;utm_campaign=trabajo_org" TargetMode="External"/><Relationship Id="rId73" Type="http://schemas.openxmlformats.org/officeDocument/2006/relationships/hyperlink" Target="https://es.bebee.com/job/dadf96c0b70ea13d63b4f0c4f6910912?utm_source=bebee.com&amp;utm_medium=email&amp;utm_campaign=alert_30&amp;sd=dGVybT1EaW5hbWl6YWRvciUyRmErZGUrUHJveWVjdG8rY29uK0luZmFuY2lhK2VuK0xhK0NvbSZsb2NhdGlvbj1NYWRyaWQ=&amp;m=YWx1bW5vc3ByYWN0aWNhcy5haWRlam92ZW5AZ21haWwuY29t" TargetMode="External"/><Relationship Id="rId78" Type="http://schemas.openxmlformats.org/officeDocument/2006/relationships/hyperlink" Target="https://es.bebee.com/job/3251186272-site-trabajo.org_b7f6bd711f60e125d050659bf8428bb8?utm_feed=site-trabajo.org&amp;sid=LV663de009edfa2&amp;site=trabajo.org&amp;sd=dGVybSUzRE1vbml0b3IlMkZhK2RlK0FjdGl2aWRhZGVzK0V4dHJhZXNjb2xhcmVzKy4rUml2YXMlMjZsb2NhdGlvbiUzRFJpdmFzLVZhY2lhbWFkcmlk&amp;utm_source=partners&amp;utm_medium=cpc&amp;utm_campaign=BFS_web_TO_trabajo.org" TargetMode="External"/><Relationship Id="rId81" Type="http://schemas.openxmlformats.org/officeDocument/2006/relationships/hyperlink" Target="https://es.bebee.com/job/c70b3322d4114d6201cdf3118632f143?utm_source=bebee.com&amp;utm_medium=email&amp;utm_campaign=alert_30&amp;sd=dGVybT1EaW5hbWl6YWRvciUyRmErQ3VsdHVyYWwrY29uK0Rpc2NhcGFjaWRhZCZsb2NhdGlvbj1NYWRyaWQ=&amp;m=YWx1bW5vc3ByYWN0aWNhcy5haWRlam92ZW5AZ21haWwuY29t" TargetMode="External"/><Relationship Id="rId86" Type="http://schemas.openxmlformats.org/officeDocument/2006/relationships/hyperlink" Target="https://es.bebee.com/job/2d0a054e9cff26f6630f28d2684c636b?utm_source=bebee.com&amp;utm_medium=email&amp;utm_campaign=alert_30&amp;sd=dGVybT1PZmZpY2UrTWFuYWdlciUyRmFkbWluaXN0cmF0aXZvJmxvY2F0aW9uPU1hZHJpZA==&amp;m=YWx1bW5vc3ByYWN0aWNhcy5haWRlam92ZW5AZ21haWwuY29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trabajosdiarios.com/trabajo/2607409/2-camareros-con-discapacidad-zona-norte-de-madrid-en-madrid?utm_source=jooble&amp;utm_medium=cpc&amp;utm_campaign=jooble-espana" TargetMode="External"/><Relationship Id="rId13" Type="http://schemas.openxmlformats.org/officeDocument/2006/relationships/hyperlink" Target="https://www.buscojobs.com.es/cocinero-a-centro-hospitalario-en-coslada-madrid-ID-268377227?utm_source=trabajo_org&amp;utm_medium=cpc&amp;utm_campaign=trabajo_org" TargetMode="External"/><Relationship Id="rId18" Type="http://schemas.openxmlformats.org/officeDocument/2006/relationships/hyperlink" Target="https://unete-al-equipo.tabernadelvolapie.com/ayudante-a-de-cocina-sanchinarro-15h-sem-NbvHcSjsm77i/?utm_source=talent&amp;utm_medium=job_board&amp;utm_campaign=ayudante-a-de-cocina-sanchinarro-15h-sem-NbvHcSjsm77i" TargetMode="External"/><Relationship Id="rId39" Type="http://schemas.openxmlformats.org/officeDocument/2006/relationships/hyperlink" Target="https://intress.talentclue.com/node/99091606/53710041" TargetMode="External"/><Relationship Id="rId34" Type="http://schemas.openxmlformats.org/officeDocument/2006/relationships/hyperlink" Target="https://es.bebee.com/job/77ca8a4c7f5acad3ed2744aa459ef66b?utm_source=bebee.com&amp;utm_medium=email&amp;utm_campaign=alert_30&amp;sd=dGVybT1PcGVyYXJpbyUyRmErbytMaW1waWV6YStlbitDZW50cm8rZGUrTWF5b3JlcyZsb2NhdGlvbj1NYWRyaWQ=&amp;m=YWx1bW5vc3ByYWN0aWNhcy5haWRlam92ZW5AZ21haWwuY29t" TargetMode="External"/><Relationship Id="rId50" Type="http://schemas.openxmlformats.org/officeDocument/2006/relationships/hyperlink" Target="https://www.iberempleos.es/oferta-empleo/madrid/oferta-7533977?utm_source=alertas_pers&amp;utm_medium=email&amp;utm_content=enlace_alerta&amp;idu=0x02000000d6da6ac3f2176b6c7f4a0a45fb6022cc41137a9b51bf525519c91c01fe433507" TargetMode="External"/><Relationship Id="rId55" Type="http://schemas.openxmlformats.org/officeDocument/2006/relationships/hyperlink" Target="https://www.iberempleos.es/oferta-empleo/madrid/teleoperadora-comercial-dpto-fidelizacion-7534026" TargetMode="External"/><Relationship Id="rId76" Type="http://schemas.openxmlformats.org/officeDocument/2006/relationships/hyperlink" Target="https://es.bebee.com/job/cad2e40d05d2042a6d8d9d5fe734af4b?utm_source=bebee.com&amp;utm_medium=email&amp;utm_campaign=alert_30&amp;sd=dGVybT1Nb25pdG9yJTJGYStkZStPY2lvK3krVGllbXBvK0xpYnJlK3BhcmErQ29sb25pYStVcmJhbmEmbG9jYXRpb249TWFkcmlk&amp;m=YWx1bW5vc3ByYWN0aWNhcy5haWRlam92ZW5AZ21haWwuY29t" TargetMode="External"/><Relationship Id="rId7" Type="http://schemas.openxmlformats.org/officeDocument/2006/relationships/header" Target="header1.xml"/><Relationship Id="rId71" Type="http://schemas.openxmlformats.org/officeDocument/2006/relationships/hyperlink" Target="https://es.bebee.com/job/064cc0f20f6ed9fce9301c33e13df99f?utm_source=bebee.com&amp;utm_medium=email&amp;utm_campaign=alert_30&amp;sd=dGVybT1EaW5hbWl6YWRvciUyRmErQ2VudHJvK2RlK01heW9yZXMrZW4rTXVuaWNpcGlvcyZsb2NhdGlvbj1NYWRyaWQ=&amp;m=YWx1bW5vc3ByYWN0aWNhcy5haWRlam92ZW5AZ21haWwuY29t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www.emprego.pt/en/jobs/show/31147013804893197796290226389?utm_campaign=bebee-ES&amp;utm_medium=feed&amp;utm_source=bebee" TargetMode="External"/><Relationship Id="rId24" Type="http://schemas.openxmlformats.org/officeDocument/2006/relationships/hyperlink" Target="https://es.bebee.com/job/45e18bb00f6b922709e2e353d4a05b88?utm_source=bebee.com&amp;utm_medium=email&amp;utm_campaign=alert_30&amp;sd=dGVybT1BeXVkYW50ZStkZStDb2NpbmEreStPZmZpY2UmbG9jYXRpb249TWFkcmlk&amp;m=YWx1bW5vc3ByYWN0aWNhcy5haWRlam92ZW5AZ21haWwuY29t" TargetMode="External"/><Relationship Id="rId40" Type="http://schemas.openxmlformats.org/officeDocument/2006/relationships/hyperlink" Target="https://es.talent.com/lab/q/job.php?id=3a6524b9bf34&amp;source=bebee_bulk&amp;utm_source=partner&amp;pos=9960&amp;utm_medium=bebee_bulk&amp;cg=talent" TargetMode="External"/><Relationship Id="rId45" Type="http://schemas.openxmlformats.org/officeDocument/2006/relationships/hyperlink" Target="https://es.bebee.com/job/8b03dfd1835edcd0416c706840a32479?utm_source=bebee.com&amp;utm_medium=email&amp;utm_campaign=alert_instant&amp;sd=dGVybT1SZWNlcGNpb25pc3RhK0NvcnJldHVybm9zJmxvY2F0aW9uPU1hZHJpZA==&amp;m=YWx1bW5vc3ByYWN0aWNhcy5haWRlam92ZW5AZ21haWwuY29t" TargetMode="External"/><Relationship Id="rId66" Type="http://schemas.openxmlformats.org/officeDocument/2006/relationships/hyperlink" Target="https://empleo-grupoquironsalud.talentclue.com/es/node/106833733/4590" TargetMode="External"/><Relationship Id="rId87" Type="http://schemas.openxmlformats.org/officeDocument/2006/relationships/hyperlink" Target="https://es.talent.com/lab/q/job.php?id=d265ba0dff4c&amp;k=Auxiliar+administrativo&amp;l=Madrid%2C+Madrid%2C+Espa%C3%B1a&amp;context=whitepageBulk&amp;source=bebee_bulk" TargetMode="External"/><Relationship Id="rId61" Type="http://schemas.openxmlformats.org/officeDocument/2006/relationships/hyperlink" Target="https://es.bebee.com/job/8cdea71333233685e9e9bb2ca3dd19ef?utm_source=bebee.com&amp;utm_medium=email&amp;utm_campaign=alert_instant&amp;sd=dGVybT1Bc2lzdGVudGUlMkZhK1BlcnNvbmFsK3BhcmErUGVyc29uYXMrY29uK01vdmlsaWRhZCZsb2NhdGlvbj1NYWRyaWQ=&amp;m=YWx1bW5vc3ByYWN0aWNhcy5haWRlam92ZW5AZ21haWwuY29t" TargetMode="External"/><Relationship Id="rId82" Type="http://schemas.openxmlformats.org/officeDocument/2006/relationships/hyperlink" Target="https://es.bebee.com/job/bae3fdb7d960147727d9d76a37c33e7f?utm_source=bebee.com&amp;utm_medium=email&amp;utm_campaign=alert_30&amp;sd=dGVybT1Nb25pdG9yJTJGYStDYW1wYW1lbnRvK1VyYmFubyZsb2NhdGlvbj1NYWRyaWQ=&amp;m=YWx1bW5vc3ByYWN0aWNhcy5haWRlam92ZW5AZ21haWwuY29t" TargetMode="External"/><Relationship Id="rId19" Type="http://schemas.openxmlformats.org/officeDocument/2006/relationships/hyperlink" Target="https://es.bebee.com/job/301848a93fedacc3311a4c30904bfdfa?utm_source=bebee.com&amp;utm_medium=email&amp;utm_campaign=alert_30&amp;sd=dGVybT1PZmZpY2UrQ29jaW5hJmxvY2F0aW9uPU1hZHJpZA==&amp;m=YWx1bW5vc3ByYWN0aWNhcy5haWRlam92ZW5AZ21haWwuY29t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quipo\Downloads\FICHA%20FORMATO%20PROSPECCCI&#211;N%202024%20(4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xqdql7dBbBrjZdepaA0LUFr5HA==">CgMxLjAyCGguZ2pkZ3hzOAByITFLMFcybjY0QUMyaU5XSmlYbjNZM0tRNUF0Q0tDRjVnVQ==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FICHA FORMATO PROSPECCCIÓN 2024 (4)</Template>
  <TotalTime>0</TotalTime>
  <Pages>8</Pages>
  <Words>4844</Words>
  <Characters>26646</Characters>
  <Application>Microsoft Office Word</Application>
  <DocSecurity>0</DocSecurity>
  <Lines>222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equipo</dc:creator>
  <cp:lastModifiedBy>equipo 3</cp:lastModifiedBy>
  <cp:revision>2</cp:revision>
  <cp:lastPrinted>2024-03-21T17:00:00Z</cp:lastPrinted>
  <dcterms:created xsi:type="dcterms:W3CDTF">2024-05-10T15:25:00Z</dcterms:created>
  <dcterms:modified xsi:type="dcterms:W3CDTF">2024-05-10T15:25:00Z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2018-10-19T00:00:00Z</vt:filetime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