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0F5" w:rsidRDefault="00B56C0D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C430F5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460CDA" w:rsidRDefault="000D1A00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0" w:name="_heading=h.gjdgxs" w:colFirst="0" w:colLast="0"/>
      <w:bookmarkEnd w:id="0"/>
      <w:r>
        <w:rPr>
          <w:b/>
          <w:color w:val="1F497D"/>
          <w:sz w:val="32"/>
          <w:szCs w:val="32"/>
        </w:rPr>
        <w:t xml:space="preserve">                 </w:t>
      </w:r>
    </w:p>
    <w:p w:rsidR="00460CDA" w:rsidRDefault="00460CDA" w:rsidP="00460CDA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  <w:sz w:val="32"/>
          <w:szCs w:val="32"/>
        </w:rPr>
      </w:pPr>
    </w:p>
    <w:p w:rsidR="00C430F5" w:rsidRDefault="00C430F5" w:rsidP="000D1A00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460CDA" w:rsidRDefault="00460CDA" w:rsidP="00460CDA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460CDA" w:rsidRDefault="00460CDA" w:rsidP="00460CDA">
      <w:pPr>
        <w:jc w:val="center"/>
        <w:rPr>
          <w:b/>
          <w:color w:val="1F4E79"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460CDA" w:rsidRDefault="00460CDA" w:rsidP="00460CDA">
      <w:pPr>
        <w:jc w:val="center"/>
        <w:rPr>
          <w:b/>
          <w:sz w:val="24"/>
          <w:szCs w:val="24"/>
          <w:u w:val="single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460CDA" w:rsidRDefault="00460CDA" w:rsidP="00460CDA">
      <w:pPr>
        <w:jc w:val="center"/>
        <w:rPr>
          <w:b/>
          <w:sz w:val="24"/>
          <w:szCs w:val="24"/>
        </w:rPr>
      </w:pPr>
    </w:p>
    <w:p w:rsidR="00460CDA" w:rsidRDefault="00460CDA" w:rsidP="00460CD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460CDA" w:rsidRDefault="00460CDA" w:rsidP="004D41AA">
      <w:pPr>
        <w:rPr>
          <w:b/>
          <w:sz w:val="24"/>
          <w:szCs w:val="24"/>
        </w:rPr>
      </w:pPr>
    </w:p>
    <w:p w:rsidR="00460CDA" w:rsidRDefault="00460CDA" w:rsidP="00460CDA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!Un</w:t>
      </w:r>
      <w:proofErr w:type="gramEnd"/>
      <w:r>
        <w:rPr>
          <w:b/>
          <w:sz w:val="24"/>
          <w:szCs w:val="24"/>
        </w:rPr>
        <w:t xml:space="preserve">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460CDA" w:rsidRDefault="00460CDA" w:rsidP="00460CDA">
      <w:pPr>
        <w:jc w:val="both"/>
        <w:rPr>
          <w:sz w:val="24"/>
          <w:szCs w:val="24"/>
        </w:rPr>
      </w:pPr>
    </w:p>
    <w:p w:rsidR="00460CDA" w:rsidRDefault="00460CDA" w:rsidP="00460CDA">
      <w:pPr>
        <w:rPr>
          <w:b/>
        </w:rPr>
      </w:pPr>
      <w:r>
        <w:rPr>
          <w:b/>
        </w:rPr>
        <w:t>CAMARERA/O Y AYUDANTE DE CAMARERO/A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D02D17">
        <w:rPr>
          <w:rFonts w:ascii="Arial" w:hAnsi="Arial" w:cs="Arial"/>
          <w:sz w:val="20"/>
          <w:szCs w:val="20"/>
        </w:rPr>
        <w:t xml:space="preserve"> 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724B7B" w:rsidRDefault="00C72DDA" w:rsidP="00724B7B">
      <w:pPr>
        <w:rPr>
          <w:rFonts w:ascii="Arial" w:hAnsi="Arial" w:cs="Arial"/>
          <w:sz w:val="20"/>
          <w:szCs w:val="20"/>
        </w:rPr>
      </w:pPr>
      <w:hyperlink r:id="rId9" w:history="1">
        <w:r w:rsidR="00724B7B" w:rsidRPr="000A4A22">
          <w:rPr>
            <w:rStyle w:val="Hipervnculo"/>
            <w:rFonts w:ascii="Arial" w:hAnsi="Arial" w:cs="Arial"/>
            <w:sz w:val="20"/>
            <w:szCs w:val="20"/>
          </w:rPr>
          <w:t>https://www.gastroempleo.com/oferta/65773/se-necesita-camareroa-restaurante-zona-centro-madrid/</w:t>
        </w:r>
      </w:hyperlink>
    </w:p>
    <w:p w:rsidR="00B77321" w:rsidRDefault="00B77321" w:rsidP="00460CDA">
      <w:pPr>
        <w:rPr>
          <w:rFonts w:ascii="Arial" w:hAnsi="Arial" w:cs="Arial"/>
          <w:sz w:val="20"/>
          <w:szCs w:val="20"/>
        </w:rPr>
      </w:pPr>
    </w:p>
    <w:p w:rsidR="00BC3200" w:rsidRDefault="00C72DDA" w:rsidP="00460CDA">
      <w:pPr>
        <w:rPr>
          <w:rFonts w:ascii="Arial" w:hAnsi="Arial" w:cs="Arial"/>
          <w:sz w:val="20"/>
          <w:szCs w:val="20"/>
        </w:rPr>
      </w:pPr>
      <w:hyperlink r:id="rId10" w:history="1">
        <w:r w:rsidR="00B77321" w:rsidRPr="000A4A22">
          <w:rPr>
            <w:rStyle w:val="Hipervnculo"/>
            <w:rFonts w:ascii="Arial" w:hAnsi="Arial" w:cs="Arial"/>
            <w:sz w:val="20"/>
            <w:szCs w:val="20"/>
          </w:rPr>
          <w:t>https://jobtoday.com/es/trabajo/camarero-a-de-restaurante-DL6MQl?utm_campaign=google_jobs_apply&amp;utm_source=google_jobs_apply&amp;utm_medium=organic</w:t>
        </w:r>
      </w:hyperlink>
    </w:p>
    <w:p w:rsidR="00B77321" w:rsidRDefault="00B77321" w:rsidP="00460CDA">
      <w:pPr>
        <w:rPr>
          <w:rFonts w:ascii="Arial" w:hAnsi="Arial" w:cs="Arial"/>
          <w:sz w:val="20"/>
          <w:szCs w:val="20"/>
        </w:rPr>
      </w:pPr>
    </w:p>
    <w:p w:rsidR="00BC3200" w:rsidRDefault="00C72DDA" w:rsidP="00460CDA">
      <w:pPr>
        <w:rPr>
          <w:rFonts w:ascii="Arial" w:hAnsi="Arial" w:cs="Arial"/>
          <w:sz w:val="20"/>
          <w:szCs w:val="20"/>
        </w:rPr>
      </w:pPr>
      <w:hyperlink r:id="rId11" w:history="1">
        <w:r w:rsidR="00BC3200" w:rsidRPr="00D750B7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https://es.talent.com/w/rnd-templateWhitepage/?id=3af214ed7e3f&amp;ost=true&amp;source=bebee_bulk&amp;utm_medium=bebee_bulk&amp;ib=true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12" w:history="1">
        <w:r w:rsidR="000127FC" w:rsidRPr="00D750B7">
          <w:rPr>
            <w:rStyle w:val="Hipervnculo"/>
            <w:rFonts w:ascii="Arial" w:hAnsi="Arial" w:cs="Arial"/>
            <w:sz w:val="20"/>
            <w:szCs w:val="20"/>
          </w:rPr>
          <w:t>https://www.turijobs.com/es-es/ofertas-trabajo-getafe/empleado-de-restaurante-paseo-de-maria-lejarraga-getafe-of266897?utm_campaign=Agregadores&amp;utm_medium=cpc&amp;utm_source=jooble&amp;utm_campaign=Agregadores&amp;utm_medium=cpc&amp;utm_source=jooble&amp;utm_away=esMjA3fDIyMzM3NDYzMzA5Nzg3Nzk1MDZ8NDU0MTY</w:t>
        </w:r>
      </w:hyperlink>
    </w:p>
    <w:p w:rsidR="000127FC" w:rsidRPr="00D02D17" w:rsidRDefault="000127FC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b/>
        </w:rPr>
      </w:pPr>
      <w:r w:rsidRPr="00D02D17">
        <w:rPr>
          <w:b/>
        </w:rPr>
        <w:t>CAMARERO/A DE PISO</w:t>
      </w:r>
    </w:p>
    <w:p w:rsidR="004D41A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8D1E55" w:rsidRDefault="00C72DDA" w:rsidP="00460CDA">
      <w:pPr>
        <w:rPr>
          <w:rFonts w:ascii="Arial" w:hAnsi="Arial" w:cs="Arial"/>
          <w:sz w:val="20"/>
          <w:szCs w:val="20"/>
        </w:rPr>
      </w:pPr>
      <w:hyperlink r:id="rId13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https://www.turijobs.com/es-es/ofertas-trabajo-madrid/camarero-a-de-areas-indefinido-hotel-4-madrid-of266826?utm_campaign=DailyJobs&amp;utm_medium=get_response&amp;utm_source=email&amp;email=alumnospracticas.aidejoven@gmail.com&amp;GRContactId=qYUjT</w:t>
        </w:r>
      </w:hyperlink>
    </w:p>
    <w:p w:rsidR="008D1E55" w:rsidRDefault="008D1E55" w:rsidP="00460CDA">
      <w:pPr>
        <w:rPr>
          <w:rFonts w:ascii="Arial" w:hAnsi="Arial" w:cs="Arial"/>
          <w:sz w:val="20"/>
          <w:szCs w:val="20"/>
        </w:rPr>
      </w:pPr>
    </w:p>
    <w:p w:rsidR="00BC3200" w:rsidRDefault="00C72DDA" w:rsidP="00460CDA">
      <w:pPr>
        <w:rPr>
          <w:rFonts w:ascii="Arial" w:hAnsi="Arial" w:cs="Arial"/>
          <w:sz w:val="20"/>
          <w:szCs w:val="20"/>
        </w:rPr>
      </w:pPr>
      <w:hyperlink r:id="rId14" w:history="1">
        <w:r w:rsidR="00BC3200" w:rsidRPr="00D750B7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https://es.talent.com/w/rnd-templateWhitepage/?id=3af214ed7e3f&amp;ost=true&amp;source=bebee_bulk&amp;utm_medium=bebee_bulk&amp;ib=true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15" w:history="1">
        <w:r w:rsidR="000127FC" w:rsidRPr="00D750B7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empleado-a-de-limpieza-de-habitaciones-con-experiencia-indefinido-25h-semanales-of266975?utm_campaign=Agregadores&amp;utm_medium=cpc&amp;utm_source=jooble&amp;utm_campaign=Agregadores&amp;utm_medium=cpc&amp;utm_source=jooble&amp;utm_away=esMjA3fC0yMjMzMzI0ODIxMTYzMTM2MTR8NDU0MTY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16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https://www.turijobs.com/es-es/ofertas-trabajo-madrid/camarero-a-de-pisos-of266115?utm_campaign=DailyJobs&amp;utm_medium=get_response&amp;utm_source=email&amp;email=alumnospracticas.aidejoven@gmail.com&amp;GRContactId=qYUjT</w:t>
        </w:r>
      </w:hyperlink>
    </w:p>
    <w:p w:rsidR="008D1E55" w:rsidRDefault="008D1E55" w:rsidP="00460CDA">
      <w:pPr>
        <w:rPr>
          <w:rFonts w:ascii="Arial" w:hAnsi="Arial" w:cs="Arial"/>
          <w:sz w:val="20"/>
          <w:szCs w:val="20"/>
        </w:rPr>
      </w:pPr>
    </w:p>
    <w:p w:rsidR="00460CDA" w:rsidRPr="008D1E55" w:rsidRDefault="00460CDA" w:rsidP="00460CDA">
      <w:pPr>
        <w:rPr>
          <w:rFonts w:ascii="Arial" w:hAnsi="Arial" w:cs="Arial"/>
          <w:sz w:val="20"/>
          <w:szCs w:val="20"/>
        </w:rPr>
      </w:pPr>
    </w:p>
    <w:p w:rsidR="006240BB" w:rsidRDefault="006240BB" w:rsidP="00460CDA">
      <w:pPr>
        <w:rPr>
          <w:b/>
        </w:rPr>
      </w:pPr>
    </w:p>
    <w:p w:rsidR="004D41AA" w:rsidRDefault="004D41AA" w:rsidP="00460CDA">
      <w:pPr>
        <w:rPr>
          <w:b/>
        </w:rPr>
      </w:pPr>
    </w:p>
    <w:p w:rsidR="004D41AA" w:rsidRDefault="004D41AA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COCINERO/A</w:t>
      </w:r>
    </w:p>
    <w:p w:rsidR="00724B7B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 w:rsidR="00724B7B">
        <w:rPr>
          <w:rFonts w:ascii="Arial" w:hAnsi="Arial" w:cs="Arial"/>
          <w:sz w:val="20"/>
          <w:szCs w:val="20"/>
        </w:rPr>
        <w:t>: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17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https://www.infojobs.net/san-sebastian-de-los-reyes/cocinero-9-00-17-30-horas/of-i87d8875b774d108dbc8263069a2b2e?applicationOrigin=search-new%7Celement%7E51800552214&amp;searchId=51800552214&amp;page=1&amp;sortBy=PUBLICATION_DATE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724B7B" w:rsidRDefault="00C72DDA" w:rsidP="00460CDA">
      <w:pPr>
        <w:rPr>
          <w:rFonts w:ascii="Arial" w:hAnsi="Arial" w:cs="Arial"/>
          <w:sz w:val="20"/>
          <w:szCs w:val="20"/>
        </w:rPr>
      </w:pPr>
      <w:hyperlink r:id="rId18" w:history="1">
        <w:r w:rsidR="00724B7B" w:rsidRPr="000A4A22">
          <w:rPr>
            <w:rStyle w:val="Hipervnculo"/>
            <w:rFonts w:ascii="Arial" w:hAnsi="Arial" w:cs="Arial"/>
            <w:sz w:val="20"/>
            <w:szCs w:val="20"/>
          </w:rPr>
          <w:t>https://webcompanion.com/en/install.php?partner=IN240402&amp;campaign=19746123553&amp;</w:t>
        </w:r>
      </w:hyperlink>
    </w:p>
    <w:p w:rsidR="00724B7B" w:rsidRDefault="00724B7B" w:rsidP="00460CDA">
      <w:pPr>
        <w:rPr>
          <w:rFonts w:ascii="Arial" w:hAnsi="Arial" w:cs="Arial"/>
          <w:sz w:val="20"/>
          <w:szCs w:val="20"/>
        </w:rPr>
      </w:pPr>
    </w:p>
    <w:p w:rsidR="00460CDA" w:rsidRDefault="00C72DDA" w:rsidP="00460CDA">
      <w:pPr>
        <w:rPr>
          <w:rFonts w:ascii="Arial" w:hAnsi="Arial" w:cs="Arial"/>
          <w:sz w:val="20"/>
          <w:szCs w:val="20"/>
        </w:rPr>
      </w:pPr>
      <w:hyperlink r:id="rId19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https://es.talent.com/w/rndtemplateWhitepage/?id=edb739913d32&amp;ost=true&amp;source=bebee_bulk&amp;utm_medium=bebee_bulk&amp;ib=true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20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https://www.infojobs.net/madrid/cocinero-jefe-partida-grupo-carbon/of-i5ba2a3f9834fcb8365d61519b7d9d5?applicationOrigin=search-new%7Celement%7E51800552214&amp;searchId=51800552214&amp;page=1&amp;sortBy=PUBLICATION_DATE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21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https://www.infojobs.net/torrelodones/cocinero-torrelodones-madrid/of-i20d16bc767440d8d266f71d4c0a612?applicationOrigin=search-new%7Celement%7E51800552214&amp;searchId=51800552214&amp;page=1&amp;sortBy=PUBLICATION_DATE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460CDA" w:rsidRDefault="00460CDA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 xml:space="preserve">AYUDANTE DE COCINA </w:t>
      </w:r>
    </w:p>
    <w:p w:rsidR="00460B5C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1308FF">
        <w:rPr>
          <w:rFonts w:ascii="Arial" w:hAnsi="Arial" w:cs="Arial"/>
          <w:sz w:val="20"/>
          <w:szCs w:val="20"/>
        </w:rPr>
        <w:t xml:space="preserve"> 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22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https://www.infojobs.net/las-rozas-de-madrid/nueva-apertura-ayudante-cocina-cc-heron-city-las-rozas/of-ifbcfb44cdf4af7a076a4214c65f94d?applicationOrigin=search-new%7Celement%7E51811957918&amp;searchId=51811957918&amp;page=1&amp;sortBy=PUBLICATION_DATE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23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https://www.infojobs.net/madrid/ayudante-cocina-interinidad-hm-madrid/of-i9938b681b04bc991e7efa897c7edcd?applicationOrigin=search-new%7Celement%7E51811957918&amp;searchId=51811957918&amp;page=1&amp;sortBy=PUBLICATION_DATE</w:t>
        </w:r>
      </w:hyperlink>
    </w:p>
    <w:p w:rsidR="00DA0888" w:rsidRDefault="00DA0888" w:rsidP="00460CDA">
      <w:pPr>
        <w:rPr>
          <w:rFonts w:ascii="Arial" w:hAnsi="Arial" w:cs="Arial"/>
          <w:sz w:val="20"/>
          <w:szCs w:val="20"/>
        </w:rPr>
      </w:pPr>
    </w:p>
    <w:p w:rsidR="00DA0888" w:rsidRDefault="00C72DDA" w:rsidP="00460CDA">
      <w:pPr>
        <w:rPr>
          <w:rFonts w:ascii="Arial" w:hAnsi="Arial" w:cs="Arial"/>
          <w:sz w:val="20"/>
          <w:szCs w:val="20"/>
        </w:rPr>
      </w:pPr>
      <w:hyperlink r:id="rId24" w:history="1">
        <w:r w:rsidR="00DA0888" w:rsidRPr="00AB7167">
          <w:rPr>
            <w:rStyle w:val="Hipervnculo"/>
            <w:rFonts w:ascii="Arial" w:hAnsi="Arial" w:cs="Arial"/>
            <w:sz w:val="20"/>
            <w:szCs w:val="20"/>
          </w:rPr>
          <w:t>https://jobtoday.com/es/trabajo/ayudante-cocina-avanzado-k57j9d?utm_campaign=google_jobs_apply&amp;utm_source=google_jobs_apply&amp;utm_medium=organic</w:t>
        </w:r>
      </w:hyperlink>
    </w:p>
    <w:p w:rsidR="00C459B7" w:rsidRDefault="00C459B7" w:rsidP="00460CDA">
      <w:pPr>
        <w:rPr>
          <w:rFonts w:ascii="Arial" w:hAnsi="Arial" w:cs="Arial"/>
          <w:sz w:val="20"/>
          <w:szCs w:val="20"/>
        </w:rPr>
      </w:pPr>
    </w:p>
    <w:p w:rsidR="00C459B7" w:rsidRDefault="00C72DDA" w:rsidP="00460CDA">
      <w:pPr>
        <w:rPr>
          <w:rFonts w:ascii="Arial" w:hAnsi="Arial" w:cs="Arial"/>
          <w:sz w:val="20"/>
          <w:szCs w:val="20"/>
        </w:rPr>
      </w:pPr>
      <w:hyperlink r:id="rId25" w:history="1">
        <w:r w:rsidR="00C459B7" w:rsidRPr="000A4A22">
          <w:rPr>
            <w:rStyle w:val="Hipervnculo"/>
            <w:rFonts w:ascii="Arial" w:hAnsi="Arial" w:cs="Arial"/>
            <w:sz w:val="20"/>
            <w:szCs w:val="20"/>
          </w:rPr>
          <w:t>https://www.emprego.pt/en/jobs/show/31591885346327098253892580562?utm_campaign=jobrapido-ES&amp;utm_medium=feed&amp;utm_source=jobrapido</w:t>
        </w:r>
      </w:hyperlink>
    </w:p>
    <w:p w:rsidR="00C459B7" w:rsidRDefault="00C459B7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26" w:history="1">
        <w:r w:rsidR="00C459B7" w:rsidRPr="000A4A22">
          <w:rPr>
            <w:rStyle w:val="Hipervnculo"/>
            <w:rFonts w:ascii="Arial" w:hAnsi="Arial" w:cs="Arial"/>
            <w:sz w:val="20"/>
            <w:szCs w:val="20"/>
          </w:rPr>
          <w:t>https://es.jobrapido.com/?w=ayudante+de+cocina&amp;l=torrej%C3%B3n+de+ardoz&amp;r=auto&amp;utm_source=wickedin&amp;utm_medium=cpc&amp;utm_campaign=ES_WICKEDIN</w:t>
        </w:r>
      </w:hyperlink>
    </w:p>
    <w:p w:rsidR="00C459B7" w:rsidRDefault="00C459B7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27" w:history="1">
        <w:r w:rsidR="00C459B7" w:rsidRPr="000A4A22">
          <w:rPr>
            <w:rStyle w:val="Hipervnculo"/>
            <w:rFonts w:ascii="Arial" w:hAnsi="Arial" w:cs="Arial"/>
            <w:sz w:val="20"/>
            <w:szCs w:val="20"/>
          </w:rPr>
          <w:t>https://jobtoday.com/es/trabajo/ayudante-a-de-cocina-bgp5z7?utm_campaign=google_jobs_apply&amp;utm_source=google_jobs_apply&amp;utm_medium=organic</w:t>
        </w:r>
      </w:hyperlink>
    </w:p>
    <w:p w:rsidR="00C459B7" w:rsidRDefault="00C459B7" w:rsidP="00460CDA">
      <w:pPr>
        <w:rPr>
          <w:rFonts w:ascii="Arial" w:hAnsi="Arial" w:cs="Arial"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D41AA" w:rsidRPr="001308FF" w:rsidRDefault="004D41AA" w:rsidP="00460CDA">
      <w:pPr>
        <w:rPr>
          <w:rFonts w:ascii="Arial" w:hAnsi="Arial" w:cs="Arial"/>
          <w:sz w:val="20"/>
          <w:szCs w:val="20"/>
        </w:rPr>
      </w:pPr>
    </w:p>
    <w:p w:rsidR="00C17C41" w:rsidRDefault="00C17C41" w:rsidP="00460CDA">
      <w:pPr>
        <w:rPr>
          <w:b/>
        </w:rPr>
      </w:pPr>
    </w:p>
    <w:p w:rsidR="00C17C41" w:rsidRDefault="00C17C41" w:rsidP="00460CDA">
      <w:pPr>
        <w:rPr>
          <w:b/>
        </w:rPr>
      </w:pPr>
    </w:p>
    <w:p w:rsidR="00460CDA" w:rsidRDefault="001A4914" w:rsidP="00460CDA">
      <w:pPr>
        <w:rPr>
          <w:b/>
        </w:rPr>
      </w:pPr>
      <w:r>
        <w:rPr>
          <w:b/>
        </w:rPr>
        <w:t xml:space="preserve">OFFICE DE COCINA </w:t>
      </w:r>
    </w:p>
    <w:p w:rsidR="001A4914" w:rsidRDefault="001A4914" w:rsidP="001A4914">
      <w:pPr>
        <w:rPr>
          <w:rFonts w:ascii="Arial" w:hAnsi="Arial" w:cs="Arial"/>
          <w:sz w:val="20"/>
          <w:szCs w:val="20"/>
        </w:rPr>
      </w:pPr>
      <w:r w:rsidRPr="001308FF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  <w:r w:rsidRPr="001308FF">
        <w:rPr>
          <w:rFonts w:ascii="Arial" w:hAnsi="Arial" w:cs="Arial"/>
          <w:sz w:val="20"/>
          <w:szCs w:val="20"/>
        </w:rPr>
        <w:t xml:space="preserve"> </w:t>
      </w:r>
    </w:p>
    <w:p w:rsidR="004D41AA" w:rsidRDefault="004D41AA" w:rsidP="001A4914">
      <w:pPr>
        <w:rPr>
          <w:rFonts w:ascii="Arial" w:hAnsi="Arial" w:cs="Arial"/>
          <w:sz w:val="20"/>
          <w:szCs w:val="20"/>
        </w:rPr>
      </w:pPr>
    </w:p>
    <w:p w:rsidR="00AE4841" w:rsidRDefault="00C72DDA" w:rsidP="001A4914">
      <w:pPr>
        <w:rPr>
          <w:rFonts w:ascii="Arial" w:hAnsi="Arial" w:cs="Arial"/>
          <w:sz w:val="20"/>
          <w:szCs w:val="20"/>
        </w:rPr>
      </w:pPr>
      <w:hyperlink r:id="rId28" w:history="1">
        <w:r w:rsidR="00AE4841" w:rsidRPr="000A4A22">
          <w:rPr>
            <w:rStyle w:val="Hipervnculo"/>
            <w:rFonts w:ascii="Arial" w:hAnsi="Arial" w:cs="Arial"/>
            <w:sz w:val="20"/>
            <w:szCs w:val="20"/>
          </w:rPr>
          <w:t>https://es.bebee.com/job/da64d57d6fce62d392be5d4a846b3426?utm_source=bebee.com&amp;utm_medium=email&amp;utm_campaign=email_campaign-beBee_S2_ES&amp;created_date_campaign=2024-05-07T05:26:00Z&amp;sd=dGVybT1PZmZpY2UmbG9jYXRpb249TWFkcmlk&amp;ari=3982&amp;m=YWx1bW5vc3ByYWN0aWNhcy5haWRlam92ZW5AZ21haWwuY29t</w:t>
        </w:r>
      </w:hyperlink>
    </w:p>
    <w:p w:rsidR="00AE4841" w:rsidRDefault="00AE4841" w:rsidP="001A4914">
      <w:pPr>
        <w:rPr>
          <w:rFonts w:ascii="Arial" w:hAnsi="Arial" w:cs="Arial"/>
          <w:sz w:val="20"/>
          <w:szCs w:val="20"/>
        </w:rPr>
      </w:pPr>
    </w:p>
    <w:p w:rsidR="00C459B7" w:rsidRDefault="00C72DDA" w:rsidP="001A4914">
      <w:pPr>
        <w:rPr>
          <w:rFonts w:ascii="Arial" w:hAnsi="Arial" w:cs="Arial"/>
          <w:sz w:val="20"/>
          <w:szCs w:val="20"/>
        </w:rPr>
      </w:pPr>
      <w:hyperlink r:id="rId29" w:history="1">
        <w:r w:rsidR="00C459B7" w:rsidRPr="000A4A22">
          <w:rPr>
            <w:rStyle w:val="Hipervnculo"/>
            <w:rFonts w:ascii="Arial" w:hAnsi="Arial" w:cs="Arial"/>
            <w:sz w:val="20"/>
            <w:szCs w:val="20"/>
          </w:rPr>
          <w:t>https://jobtoday.com/es/trabajo/ayudante-a-de-cocina-y-office-mBPOR0?utm_campaign=google_jobs_apply&amp;utm_source=google_jobs_apply&amp;utm_medium=organic</w:t>
        </w:r>
      </w:hyperlink>
    </w:p>
    <w:p w:rsidR="00460B5C" w:rsidRDefault="00460B5C" w:rsidP="001A4914">
      <w:pPr>
        <w:rPr>
          <w:rFonts w:ascii="Arial" w:hAnsi="Arial" w:cs="Arial"/>
          <w:sz w:val="20"/>
          <w:szCs w:val="20"/>
        </w:rPr>
      </w:pPr>
    </w:p>
    <w:p w:rsidR="00C459B7" w:rsidRDefault="00C72DDA" w:rsidP="001A4914">
      <w:pPr>
        <w:rPr>
          <w:rFonts w:ascii="Arial" w:hAnsi="Arial" w:cs="Arial"/>
          <w:sz w:val="20"/>
          <w:szCs w:val="20"/>
        </w:rPr>
      </w:pPr>
      <w:hyperlink r:id="rId30" w:history="1">
        <w:r w:rsidR="00C459B7" w:rsidRPr="000A4A22">
          <w:rPr>
            <w:rStyle w:val="Hipervnculo"/>
            <w:rFonts w:ascii="Arial" w:hAnsi="Arial" w:cs="Arial"/>
            <w:sz w:val="20"/>
            <w:szCs w:val="20"/>
          </w:rPr>
          <w:t>https://jobtoday.com/es/trabajo/office-de-cocina-rgNZAo?utm_campaign=google_jobs_apply&amp;utm_source=google_jobs_apply&amp;utm_medium=organic</w:t>
        </w:r>
      </w:hyperlink>
    </w:p>
    <w:p w:rsidR="00C459B7" w:rsidRDefault="00C459B7" w:rsidP="001A4914">
      <w:pPr>
        <w:rPr>
          <w:rFonts w:ascii="Arial" w:hAnsi="Arial" w:cs="Arial"/>
          <w:sz w:val="20"/>
          <w:szCs w:val="20"/>
        </w:rPr>
      </w:pPr>
    </w:p>
    <w:p w:rsidR="00C459B7" w:rsidRDefault="00C72DDA" w:rsidP="001A4914">
      <w:pPr>
        <w:rPr>
          <w:rFonts w:ascii="Arial" w:hAnsi="Arial" w:cs="Arial"/>
          <w:sz w:val="20"/>
          <w:szCs w:val="20"/>
        </w:rPr>
      </w:pPr>
      <w:hyperlink r:id="rId31" w:history="1">
        <w:r w:rsidR="00C459B7" w:rsidRPr="000A4A22">
          <w:rPr>
            <w:rStyle w:val="Hipervnculo"/>
            <w:rFonts w:ascii="Arial" w:hAnsi="Arial" w:cs="Arial"/>
            <w:sz w:val="20"/>
            <w:szCs w:val="20"/>
          </w:rPr>
          <w:t>https://www.infojobs.net/madrid/personal-office-limpieza-restaurante/of-i7d1dfb8ed34c238ac192bd8ee33f6c?applicationOrigin=search-new%7Celement%7E51801178860&amp;searchId=51801178860&amp;page=1&amp;sortBy=PUBLICATION_DATE</w:t>
        </w:r>
      </w:hyperlink>
    </w:p>
    <w:p w:rsidR="00460B5C" w:rsidRDefault="00460B5C" w:rsidP="001A4914">
      <w:pPr>
        <w:rPr>
          <w:rFonts w:ascii="Arial" w:hAnsi="Arial" w:cs="Arial"/>
          <w:sz w:val="20"/>
          <w:szCs w:val="20"/>
        </w:rPr>
      </w:pPr>
    </w:p>
    <w:p w:rsidR="00CA6050" w:rsidRDefault="00C72DDA" w:rsidP="001A4914">
      <w:pPr>
        <w:rPr>
          <w:rFonts w:ascii="Arial" w:hAnsi="Arial" w:cs="Arial"/>
          <w:sz w:val="20"/>
          <w:szCs w:val="20"/>
        </w:rPr>
      </w:pPr>
      <w:hyperlink r:id="rId32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https://www.infojobs.net/boadilla-del-monte/office-lavaplatos-boadilla-del-monte-21h/of-i4ec0360bca44a7a0edb8a6cdd73091?applicationOrigin=search-new%7Celement%7E51801178860&amp;searchId=51801178860&amp;page=1&amp;sortBy=PUBLICATION_DATE</w:t>
        </w:r>
      </w:hyperlink>
    </w:p>
    <w:p w:rsidR="00DA0888" w:rsidRDefault="00DA0888" w:rsidP="001A4914">
      <w:pPr>
        <w:rPr>
          <w:rFonts w:ascii="Arial" w:hAnsi="Arial" w:cs="Arial"/>
          <w:sz w:val="20"/>
          <w:szCs w:val="20"/>
        </w:rPr>
      </w:pPr>
    </w:p>
    <w:p w:rsidR="00CA6050" w:rsidRDefault="00C72DDA" w:rsidP="001A4914">
      <w:pPr>
        <w:rPr>
          <w:rFonts w:ascii="Arial" w:hAnsi="Arial" w:cs="Arial"/>
          <w:sz w:val="20"/>
          <w:szCs w:val="20"/>
        </w:rPr>
      </w:pPr>
      <w:hyperlink r:id="rId33" w:history="1">
        <w:r w:rsidR="00DA0888" w:rsidRPr="00AB7167">
          <w:rPr>
            <w:rStyle w:val="Hipervnculo"/>
            <w:rFonts w:ascii="Arial" w:hAnsi="Arial" w:cs="Arial"/>
            <w:sz w:val="20"/>
            <w:szCs w:val="20"/>
          </w:rPr>
          <w:t>https://es.bebee.com/job/5c5554337f0aee5f22f9a87100cbb410?utm_source=bebee.com&amp;utm_medium=email&amp;utm_campaign=alert_30&amp;sd=dGVybT1PZmZpY2UrZGUrQ29jaW5hJmxvY2F0aW9uPUFyZ3VlbGxlcyUyQytNYWRyaWQ=&amp;m=YWx1bW5vc3ByYWN0aWNhcy5haWRlam92ZW5AZ21haWwuY29t</w:t>
        </w:r>
      </w:hyperlink>
    </w:p>
    <w:p w:rsidR="00DA0888" w:rsidRDefault="00DA0888" w:rsidP="001A4914">
      <w:pPr>
        <w:rPr>
          <w:rFonts w:ascii="Arial" w:hAnsi="Arial" w:cs="Arial"/>
          <w:sz w:val="20"/>
          <w:szCs w:val="20"/>
        </w:rPr>
      </w:pPr>
    </w:p>
    <w:p w:rsidR="00C459B7" w:rsidRDefault="00C72DDA" w:rsidP="001A4914">
      <w:pPr>
        <w:rPr>
          <w:rFonts w:ascii="Arial" w:hAnsi="Arial" w:cs="Arial"/>
          <w:sz w:val="20"/>
          <w:szCs w:val="20"/>
        </w:rPr>
      </w:pPr>
      <w:hyperlink r:id="rId34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https://www.infojobs.net/pozuelo-de-alarcon/auxiliar-cocina-office/of-if0f748edf449929775073beee9f376?applicationOrigin=search-new%7Celement%7E51801178860&amp;searchId=51801178860&amp;page=1&amp;sortBy=PUBLICATION_DATE</w:t>
        </w:r>
      </w:hyperlink>
    </w:p>
    <w:p w:rsidR="00CA6050" w:rsidRPr="001308FF" w:rsidRDefault="00CA6050" w:rsidP="001A4914">
      <w:pPr>
        <w:rPr>
          <w:rFonts w:ascii="Arial" w:hAnsi="Arial" w:cs="Arial"/>
          <w:sz w:val="20"/>
          <w:szCs w:val="20"/>
        </w:rPr>
      </w:pPr>
    </w:p>
    <w:p w:rsidR="001A4914" w:rsidRDefault="00C72DDA" w:rsidP="00460CDA">
      <w:pPr>
        <w:rPr>
          <w:b/>
        </w:rPr>
      </w:pPr>
      <w:hyperlink r:id="rId35" w:history="1">
        <w:r w:rsidR="00CA6050" w:rsidRPr="000A4A22">
          <w:rPr>
            <w:rStyle w:val="Hipervnculo"/>
            <w:b/>
          </w:rPr>
          <w:t>https://www.infojobs.net/madrid/friegaplatos/of-i4c61d7a09942b3b3a96c757437ac6f?applicationOrigin=search-new%7Celement%7E51801178860&amp;searchId=51801178860&amp;page=1&amp;sortBy=PUBLICATION_DATE</w:t>
        </w:r>
      </w:hyperlink>
    </w:p>
    <w:p w:rsidR="00CA6050" w:rsidRDefault="00CA6050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CONSERJE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>
        <w:t>Enlace:</w:t>
      </w:r>
      <w:r w:rsidRPr="00D02D17">
        <w:rPr>
          <w:rFonts w:ascii="Arial" w:hAnsi="Arial" w:cs="Arial"/>
          <w:sz w:val="20"/>
          <w:szCs w:val="20"/>
        </w:rPr>
        <w:t xml:space="preserve"> </w:t>
      </w:r>
    </w:p>
    <w:p w:rsidR="008F1E86" w:rsidRDefault="008F1E86" w:rsidP="00460CDA">
      <w:pPr>
        <w:rPr>
          <w:rFonts w:ascii="Arial" w:hAnsi="Arial" w:cs="Arial"/>
          <w:sz w:val="20"/>
          <w:szCs w:val="20"/>
        </w:rPr>
      </w:pPr>
    </w:p>
    <w:p w:rsidR="008F1E86" w:rsidRDefault="00C72DDA" w:rsidP="00460CDA">
      <w:pPr>
        <w:rPr>
          <w:rFonts w:ascii="Arial" w:hAnsi="Arial" w:cs="Arial"/>
          <w:sz w:val="20"/>
          <w:szCs w:val="20"/>
        </w:rPr>
      </w:pPr>
      <w:hyperlink r:id="rId36" w:history="1">
        <w:r w:rsidR="008F1E86" w:rsidRPr="00D750B7">
          <w:rPr>
            <w:rStyle w:val="Hipervnculo"/>
            <w:rFonts w:ascii="Arial" w:hAnsi="Arial" w:cs="Arial"/>
            <w:sz w:val="20"/>
            <w:szCs w:val="20"/>
          </w:rPr>
          <w:t>https://es.jooble.org/desc/5165705964217865430?ckey=conserje&amp;rgn=6274&amp;pos=3&amp;elckey=-5788467956450558789&amp;p=1&amp;avi=-5779904007466804676&amp;jobAge=81&amp;relb=100&amp;brelb=100&amp;bscr=18982.084203673974&amp;scr=18982.084203673974&amp;aid=22516461&amp;lt=71&amp;searchTestGroup=2_52_1&amp;iid=-2241381814752169393</w:t>
        </w:r>
      </w:hyperlink>
    </w:p>
    <w:p w:rsidR="008F1E86" w:rsidRDefault="008F1E86" w:rsidP="00460CDA">
      <w:pPr>
        <w:rPr>
          <w:rFonts w:ascii="Arial" w:hAnsi="Arial" w:cs="Arial"/>
          <w:sz w:val="20"/>
          <w:szCs w:val="20"/>
        </w:rPr>
      </w:pPr>
    </w:p>
    <w:p w:rsidR="008F1E86" w:rsidRDefault="00C72DDA" w:rsidP="00460CDA">
      <w:pPr>
        <w:rPr>
          <w:rFonts w:ascii="Arial" w:hAnsi="Arial" w:cs="Arial"/>
          <w:sz w:val="20"/>
          <w:szCs w:val="20"/>
        </w:rPr>
      </w:pPr>
      <w:hyperlink r:id="rId37" w:history="1">
        <w:r w:rsidR="008F1E86" w:rsidRPr="00D750B7">
          <w:rPr>
            <w:rStyle w:val="Hipervnculo"/>
            <w:rFonts w:ascii="Arial" w:hAnsi="Arial" w:cs="Arial"/>
            <w:sz w:val="20"/>
            <w:szCs w:val="20"/>
          </w:rPr>
          <w:t>https://es.jooble.org/desc/1533338624765147328?ckey=conserje&amp;rgn=6274&amp;pos=2&amp;elckey=-5788467956450558789&amp;p=1&amp;avi=-5779904007466804676&amp;jobAge=81&amp;relb=100&amp;brelb=100&amp;bscr=19021.494265443092&amp;scr=19021.494265443092&amp;aid=22516461&amp;lt=71&amp;searchTestGroup=2_52_1&amp;iid=-5926301434804699207</w:t>
        </w:r>
      </w:hyperlink>
    </w:p>
    <w:p w:rsidR="008F1E86" w:rsidRDefault="008F1E86" w:rsidP="00460CDA"/>
    <w:p w:rsidR="00DA0888" w:rsidRDefault="00C72DDA" w:rsidP="00460CDA">
      <w:hyperlink r:id="rId38" w:history="1">
        <w:r w:rsidR="008F1E86" w:rsidRPr="00D750B7">
          <w:rPr>
            <w:rStyle w:val="Hipervnculo"/>
          </w:rPr>
          <w:t>https://www.turijobs.com/es-es/ofertas-trabajo-madrid/conserje-de-hotel-palace-madrid-of266061?utm_campaign=Agregadores&amp;utm_medium=cpc&amp;utm_source=jooble&amp;utm_campaign=Agregadores&amp;utm_medium=cpc&amp;utm_source=jooble&amp;utm_away=esMjA3fC0zOTA1ODE3MjgzNjE5NDQzNTJ8NDU0MTY</w:t>
        </w:r>
      </w:hyperlink>
    </w:p>
    <w:p w:rsidR="004D41AA" w:rsidRDefault="004D41AA" w:rsidP="00460CDA"/>
    <w:p w:rsidR="00CA6050" w:rsidRDefault="00C72DDA" w:rsidP="00460CDA">
      <w:hyperlink r:id="rId39" w:history="1">
        <w:r w:rsidR="00CA6050" w:rsidRPr="000A4A22">
          <w:rPr>
            <w:rStyle w:val="Hipervnculo"/>
          </w:rPr>
          <w:t>https://es.trabajo.org/oferta-2866-97ff21163f0371a4fcbce8b3f2ac4119?utm_campaign=google_jobs_apply&amp;utm_source=google_jobs_apply&amp;utm_medium=organic</w:t>
        </w:r>
      </w:hyperlink>
    </w:p>
    <w:p w:rsidR="00CA6050" w:rsidRDefault="00CA6050" w:rsidP="00460CDA"/>
    <w:p w:rsidR="00241919" w:rsidRDefault="00241919" w:rsidP="00460CDA"/>
    <w:p w:rsidR="00460CDA" w:rsidRDefault="00460CDA" w:rsidP="00460CDA">
      <w:pPr>
        <w:rPr>
          <w:b/>
        </w:rPr>
      </w:pPr>
    </w:p>
    <w:p w:rsidR="00C17C41" w:rsidRDefault="00C17C41" w:rsidP="00460CDA">
      <w:pPr>
        <w:rPr>
          <w:b/>
        </w:rPr>
      </w:pPr>
    </w:p>
    <w:p w:rsidR="00460CDA" w:rsidRPr="007C257F" w:rsidRDefault="00460CDA" w:rsidP="00460CDA">
      <w:pPr>
        <w:rPr>
          <w:b/>
        </w:rPr>
      </w:pPr>
      <w:r w:rsidRPr="007C257F">
        <w:rPr>
          <w:b/>
        </w:rPr>
        <w:t>CONST</w:t>
      </w:r>
      <w:r>
        <w:rPr>
          <w:b/>
        </w:rPr>
        <w:t>R</w:t>
      </w:r>
      <w:r w:rsidRPr="007C257F">
        <w:rPr>
          <w:b/>
        </w:rPr>
        <w:t>UCCION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CA6050" w:rsidRDefault="00C72DDA" w:rsidP="00460CDA">
      <w:pPr>
        <w:rPr>
          <w:rFonts w:ascii="Arial" w:hAnsi="Arial" w:cs="Arial"/>
          <w:sz w:val="20"/>
          <w:szCs w:val="20"/>
        </w:rPr>
      </w:pPr>
      <w:hyperlink r:id="rId40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https://www.infojobs.net/madrid/albanil-oficial-1-oficial-2-peon-avanzado/of-i4bfe6f06164a97a7056c0877c7f1b7?applicationOrigin=search-new%7Celement%7E51801322522&amp;searchId=51801322522&amp;page=1&amp;sortBy=PUBLICATION_DATE</w:t>
        </w:r>
      </w:hyperlink>
    </w:p>
    <w:p w:rsidR="00CA6050" w:rsidRDefault="00CA6050" w:rsidP="00460CDA">
      <w:pPr>
        <w:rPr>
          <w:rFonts w:ascii="Arial" w:hAnsi="Arial" w:cs="Arial"/>
          <w:sz w:val="20"/>
          <w:szCs w:val="20"/>
        </w:rPr>
      </w:pPr>
    </w:p>
    <w:p w:rsidR="00CA6050" w:rsidRDefault="00C72DDA" w:rsidP="00460CDA">
      <w:pPr>
        <w:rPr>
          <w:rFonts w:ascii="Arial" w:hAnsi="Arial" w:cs="Arial"/>
          <w:sz w:val="20"/>
          <w:szCs w:val="20"/>
        </w:rPr>
      </w:pPr>
      <w:hyperlink r:id="rId41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https://www.infojobs.net/rivas-vaciamadrid/operarios-montaje-zona-arganda-rivas/of-ic91bc65a0741f3915854b1c263c243?applicationOrigin=search-new%7Celement%7E51801322522&amp;searchId=51801322522&amp;page=1&amp;sortBy=PUBLICATION_DATE</w:t>
        </w:r>
      </w:hyperlink>
    </w:p>
    <w:p w:rsidR="00CA6050" w:rsidRDefault="00CA6050" w:rsidP="00460CDA">
      <w:pPr>
        <w:rPr>
          <w:rFonts w:ascii="Arial" w:hAnsi="Arial" w:cs="Arial"/>
          <w:sz w:val="20"/>
          <w:szCs w:val="20"/>
        </w:rPr>
      </w:pPr>
    </w:p>
    <w:p w:rsidR="00CA6050" w:rsidRDefault="00C72DDA" w:rsidP="00460CDA">
      <w:pPr>
        <w:rPr>
          <w:rFonts w:ascii="Arial" w:hAnsi="Arial" w:cs="Arial"/>
          <w:sz w:val="20"/>
          <w:szCs w:val="20"/>
        </w:rPr>
      </w:pPr>
      <w:hyperlink r:id="rId42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https://www.infojobs.net/grinon/peon-del-metal/of-id8acf57cc54474812cb1a2baf75c65?applicationOrigin=search-new%7Celement%7E51801322522&amp;searchId=51801322522&amp;page=1&amp;sortBy=PUBLICATION_DATE</w:t>
        </w:r>
      </w:hyperlink>
    </w:p>
    <w:p w:rsidR="00CA6050" w:rsidRDefault="00CA6050" w:rsidP="00460CDA">
      <w:pPr>
        <w:rPr>
          <w:rFonts w:ascii="Arial" w:hAnsi="Arial" w:cs="Arial"/>
          <w:sz w:val="20"/>
          <w:szCs w:val="20"/>
        </w:rPr>
      </w:pPr>
    </w:p>
    <w:p w:rsidR="00CA6050" w:rsidRDefault="00C72DDA" w:rsidP="00460CDA">
      <w:pPr>
        <w:rPr>
          <w:rFonts w:ascii="Arial" w:hAnsi="Arial" w:cs="Arial"/>
          <w:sz w:val="20"/>
          <w:szCs w:val="20"/>
        </w:rPr>
      </w:pPr>
      <w:hyperlink r:id="rId43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https://www.infojobs.net/inversiones-y-gestiones-yague-sl./em-i98565548515353737886693024193590601587</w:t>
        </w:r>
      </w:hyperlink>
    </w:p>
    <w:p w:rsidR="00CA6050" w:rsidRPr="00D02D17" w:rsidRDefault="00CA6050" w:rsidP="00460CDA">
      <w:pPr>
        <w:rPr>
          <w:rFonts w:ascii="Arial" w:hAnsi="Arial" w:cs="Arial"/>
          <w:sz w:val="20"/>
          <w:szCs w:val="20"/>
        </w:rPr>
      </w:pPr>
    </w:p>
    <w:p w:rsidR="00460CDA" w:rsidRDefault="00C72DDA" w:rsidP="00460CDA">
      <w:pPr>
        <w:rPr>
          <w:rFonts w:ascii="Arial" w:hAnsi="Arial" w:cs="Arial"/>
          <w:b/>
          <w:sz w:val="20"/>
          <w:szCs w:val="20"/>
        </w:rPr>
      </w:pPr>
      <w:hyperlink r:id="rId44" w:history="1">
        <w:r w:rsidR="00CA6050" w:rsidRPr="000A4A22">
          <w:rPr>
            <w:rStyle w:val="Hipervnculo"/>
            <w:rFonts w:ascii="Arial" w:hAnsi="Arial" w:cs="Arial"/>
            <w:b/>
            <w:sz w:val="20"/>
            <w:szCs w:val="20"/>
          </w:rPr>
          <w:t>https://yourapartmentinspain.lpages.co/oferta-empleo-albaniles/?gad_source=5&amp;gclid=EAIaIQobChMI3oOb4bn7hQMVL1mRBR0C9ANWEAAYASAAEgLskvD_BwE</w:t>
        </w:r>
      </w:hyperlink>
    </w:p>
    <w:p w:rsidR="00CA6050" w:rsidRDefault="00CA6050" w:rsidP="00460CDA">
      <w:pPr>
        <w:rPr>
          <w:rFonts w:ascii="Arial" w:hAnsi="Arial" w:cs="Arial"/>
          <w:b/>
          <w:sz w:val="20"/>
          <w:szCs w:val="20"/>
        </w:rPr>
      </w:pPr>
    </w:p>
    <w:p w:rsidR="00CA6050" w:rsidRDefault="00C72DDA" w:rsidP="00460CDA">
      <w:pPr>
        <w:rPr>
          <w:rFonts w:ascii="Arial" w:hAnsi="Arial" w:cs="Arial"/>
          <w:b/>
          <w:sz w:val="20"/>
          <w:szCs w:val="20"/>
        </w:rPr>
      </w:pPr>
      <w:hyperlink r:id="rId45" w:history="1">
        <w:r w:rsidR="00CA6050" w:rsidRPr="000A4A22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https://www.infojobs.net/madrid/peon-peona-construccion/of-if40d15456c492da79d2a7dff0ff671?applicationOrigin=search-new%7Celement%7E51801322522&amp;searchId=51801322522&amp;page=1&amp;sortBy=PUBLICATION_DATE</w:t>
        </w:r>
      </w:hyperlink>
    </w:p>
    <w:p w:rsidR="00CA6050" w:rsidRDefault="00CA6050" w:rsidP="00460CDA">
      <w:pPr>
        <w:rPr>
          <w:rFonts w:ascii="Arial" w:hAnsi="Arial" w:cs="Arial"/>
          <w:b/>
          <w:sz w:val="20"/>
          <w:szCs w:val="20"/>
        </w:rPr>
      </w:pPr>
    </w:p>
    <w:p w:rsidR="00CA6050" w:rsidRDefault="00CA6050" w:rsidP="00460CDA">
      <w:pPr>
        <w:rPr>
          <w:rFonts w:ascii="Arial" w:hAnsi="Arial" w:cs="Arial"/>
          <w:b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MOZO/A DE ALMACÉN Y/O CARRETILLERO</w:t>
      </w:r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46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https://www.infojobs.net/madrid/carretillero-con-experiencia-zona-barajas/of-i6092ac8f9c4328945a8e2af2aaeb93?applicationOrigin=search-new%7Celement%7E51812013732&amp;searchId=51812013732&amp;page=1&amp;sortBy=PUBLICATION_DATE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47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https://www.trabajos.com/ofertas/1196154327/mozo-a-de-almacen/?utm_source=jooble&amp;utm_medium=cpc&amp;utm_campaign=Patrocinado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48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https://hosteleo.com/es/hotels-and-catering/madrid/202075/mozo-almacen?utm_source=jooble&amp;utm_medium=cpc&amp;utm_campaign=jooble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49" w:history="1">
        <w:r w:rsidR="00CA6050" w:rsidRPr="000A4A22">
          <w:rPr>
            <w:rStyle w:val="Hipervnculo"/>
            <w:rFonts w:ascii="Arial" w:hAnsi="Arial" w:cs="Arial"/>
            <w:sz w:val="20"/>
            <w:szCs w:val="20"/>
          </w:rPr>
          <w:t>https://www.infojobs.net/san-fernando-de-henares/mozo-almacen-estable/of-ibf8af9295e431baf774ec1fa829dbf?applicationOrigin=search-new%7Celement%7E51801412610&amp;searchId=51801412610&amp;page=1&amp;sortBy=PUBLICATION_DATE</w:t>
        </w:r>
      </w:hyperlink>
    </w:p>
    <w:p w:rsidR="00CA6050" w:rsidRDefault="00CA6050" w:rsidP="00460CDA">
      <w:pPr>
        <w:rPr>
          <w:rFonts w:ascii="Arial" w:hAnsi="Arial" w:cs="Arial"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LOGÍSTICA</w:t>
      </w:r>
    </w:p>
    <w:p w:rsidR="001A4914" w:rsidRDefault="001A4914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50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https://jobs.adidas-group.com/adidas/job/Madrid-Trabajadores-almac%C3%A9n-%28part-time%29-San-Sebastian-de-los-Reyes-%28Alegra%29-MD/1065547201/?feedId=301201&amp;utm_source=j2w</w:t>
        </w:r>
      </w:hyperlink>
    </w:p>
    <w:p w:rsidR="006240BB" w:rsidRDefault="006240BB" w:rsidP="00460CDA">
      <w:pPr>
        <w:rPr>
          <w:rFonts w:ascii="Arial" w:hAnsi="Arial" w:cs="Arial"/>
          <w:sz w:val="20"/>
          <w:szCs w:val="20"/>
        </w:rPr>
      </w:pPr>
    </w:p>
    <w:p w:rsidR="006240BB" w:rsidRDefault="00C72DDA" w:rsidP="00460CDA">
      <w:pPr>
        <w:rPr>
          <w:rFonts w:ascii="Arial" w:hAnsi="Arial" w:cs="Arial"/>
          <w:sz w:val="20"/>
          <w:szCs w:val="20"/>
        </w:rPr>
      </w:pPr>
      <w:hyperlink r:id="rId51" w:history="1">
        <w:r w:rsidR="006240BB" w:rsidRPr="00AB7167">
          <w:rPr>
            <w:rStyle w:val="Hipervnculo"/>
            <w:rFonts w:ascii="Arial" w:hAnsi="Arial" w:cs="Arial"/>
            <w:sz w:val="20"/>
            <w:szCs w:val="20"/>
          </w:rPr>
          <w:t>https://www.emprego.pt/en/jobs/show/31503958681028982310709332080?utm_campaign=sercanto-ES&amp;utm_medium=feed&amp;utm_source=sercanto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52" w:history="1">
        <w:r w:rsidR="000127FC" w:rsidRPr="00D750B7">
          <w:rPr>
            <w:rStyle w:val="Hipervnculo"/>
            <w:rFonts w:ascii="Arial" w:hAnsi="Arial" w:cs="Arial"/>
            <w:sz w:val="20"/>
            <w:szCs w:val="20"/>
          </w:rPr>
          <w:t>https://es.jooble.org/desc/575713399046884520?ckey=monitor+comedor+escolar&amp;rgn=6274&amp;pos=7&amp;elckey=3831596933249378702&amp;p=1&amp;avi=8838431985450243978&amp;jobAge=849&amp;relb=110&amp;brelb=110&amp;bscr=16663.759266076057&amp;scr=16663.759266076057&amp;aid=22206137&amp;lt=71&amp;searchTestGroup=2_52_1&amp;iid=4460401540508911351</w:t>
        </w:r>
      </w:hyperlink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C17C41" w:rsidRDefault="00C17C41" w:rsidP="00460CDA"/>
    <w:p w:rsidR="00C17C41" w:rsidRDefault="00C17C41" w:rsidP="00460CDA"/>
    <w:p w:rsidR="00C17C41" w:rsidRDefault="00C17C41" w:rsidP="00460CDA"/>
    <w:p w:rsidR="00C17C41" w:rsidRDefault="00C17C41" w:rsidP="00460CDA"/>
    <w:p w:rsidR="00460B5C" w:rsidRDefault="00C17C41" w:rsidP="00460CDA">
      <w:pPr>
        <w:rPr>
          <w:rFonts w:ascii="Arial" w:hAnsi="Arial" w:cs="Arial"/>
          <w:sz w:val="20"/>
          <w:szCs w:val="20"/>
        </w:rPr>
      </w:pPr>
      <w:hyperlink r:id="rId53" w:history="1">
        <w:r w:rsidRPr="00731668">
          <w:rPr>
            <w:rStyle w:val="Hipervnculo"/>
            <w:rFonts w:ascii="Arial" w:hAnsi="Arial" w:cs="Arial"/>
            <w:sz w:val="20"/>
            <w:szCs w:val="20"/>
          </w:rPr>
          <w:t>https://www.infojobs.net/madrid/teleoperador-inplant-mananas-40-horas-soporte-tecnico-telefonia-atencion-al-cliente-redes-tareas-administrativo-a./of-i2ffcf13f2a4de29e37ccf69b54c173?applicationOrigin=search-new%7Celement%7E51811991934&amp;searchId=51811991934&amp;page=1&amp;sortBy=PUBLICATION_DATE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OPERARIO/A DE PRODUCCIÓN</w:t>
      </w:r>
    </w:p>
    <w:p w:rsidR="001A4914" w:rsidRDefault="001A4914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4D41AA" w:rsidRDefault="004D41AA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54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https://www.infojobs.net/mejorada-del-campo/operario-produccion-para-manipulacion-plastico-mejorada-del-campo/of-i38d3c38fdf407a9143db23816fedd8?applicationOrigin=search-new%7Celement%7E51812127336&amp;searchId=51812127336&amp;page=1&amp;sortBy=PUBLICATION_DATE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55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https://www.infojobs.net/rivas-vaciamadrid/operarios-fabricacion-mecanica-torno-fresa/of-if3b3d04b4f468c9ebf35485944758d?applicationOrigin=search-new%7Celement%7E51812127336&amp;searchId=51812127336&amp;page=1&amp;sortBy=PUBLICATION_DATE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56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https://www.infojobs.net/madrid/auxiliares-operarios-produccion-cableado-electrico-madrid-centro/of-i09b3c1f8994d01b64f9c0eddd3809c?applicationOrigin=search-new%7Celement%7E51812127336&amp;searchId=51812127336&amp;page=1&amp;sortBy=PUBLICATION_DATE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57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https://www.infojobs.net/madrid/personal-almacen.-fuencarral/of-i39958a58764e0a93b6ea9f5c8cdb25?applicationOrigin=search-new%7Celement%7E51812013732&amp;searchId=51812013732&amp;page=1&amp;sortBy=PUBLICATION_DATE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(Con certificado de Discapacidad)</w:t>
      </w:r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58" w:history="1">
        <w:r w:rsidR="000127FC" w:rsidRPr="00D750B7">
          <w:rPr>
            <w:rStyle w:val="Hipervnculo"/>
            <w:rFonts w:ascii="Arial" w:hAnsi="Arial" w:cs="Arial"/>
            <w:sz w:val="20"/>
            <w:szCs w:val="20"/>
          </w:rPr>
          <w:t>https://es.jooble.org/desc/4266958552631211413?ckey=monitor+comedor+escolar&amp;rgn=6274&amp;pos=3&amp;elckey=3831596933249378702&amp;p=1&amp;avi=8838431985450243978&amp;jobAge=273&amp;relb=110&amp;brelb=110&amp;bscr=17497.112224822995&amp;scr=17497.112224822995&amp;aid=22206137&amp;lt=71&amp;searchTestGroup=2_52_1&amp;iid=4003635563664226992</w:t>
        </w:r>
      </w:hyperlink>
    </w:p>
    <w:p w:rsidR="001A4914" w:rsidRPr="001A4914" w:rsidRDefault="001A4914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CRISTALERO</w:t>
      </w:r>
      <w:r w:rsidR="008A769D">
        <w:rPr>
          <w:rFonts w:ascii="Arial" w:hAnsi="Arial" w:cs="Arial"/>
          <w:b/>
          <w:sz w:val="20"/>
          <w:szCs w:val="20"/>
        </w:rPr>
        <w:t>/A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196694" w:rsidRDefault="00C72DDA" w:rsidP="00460CDA">
      <w:pPr>
        <w:rPr>
          <w:rFonts w:ascii="Arial" w:hAnsi="Arial" w:cs="Arial"/>
          <w:sz w:val="20"/>
          <w:szCs w:val="20"/>
        </w:rPr>
      </w:pPr>
      <w:hyperlink r:id="rId59" w:history="1">
        <w:r w:rsidR="00196694" w:rsidRPr="00AB7167">
          <w:rPr>
            <w:rStyle w:val="Hipervnculo"/>
            <w:rFonts w:ascii="Arial" w:hAnsi="Arial" w:cs="Arial"/>
            <w:sz w:val="20"/>
            <w:szCs w:val="20"/>
          </w:rPr>
          <w:t>https://www.infojobs.net/torrejon-de-ardoz/cristalero-torrejon-ardoz-39-h-s-jl/of-ia6dd57e445438680c3aeb930ce6cb0?applicationOrigin=search-new%7Celement%7E51813409000&amp;searchId=51813409000&amp;page=2&amp;sortBy=PUBLICATION_DATE</w:t>
        </w:r>
      </w:hyperlink>
    </w:p>
    <w:p w:rsidR="00196694" w:rsidRDefault="00196694" w:rsidP="00460CDA">
      <w:pPr>
        <w:rPr>
          <w:rFonts w:ascii="Arial" w:hAnsi="Arial" w:cs="Arial"/>
          <w:sz w:val="20"/>
          <w:szCs w:val="20"/>
        </w:rPr>
      </w:pPr>
    </w:p>
    <w:p w:rsidR="00196694" w:rsidRDefault="00C72DDA" w:rsidP="00460CDA">
      <w:pPr>
        <w:rPr>
          <w:rFonts w:ascii="Arial" w:hAnsi="Arial" w:cs="Arial"/>
          <w:sz w:val="20"/>
          <w:szCs w:val="20"/>
        </w:rPr>
      </w:pPr>
      <w:hyperlink r:id="rId60" w:history="1">
        <w:r w:rsidR="00196694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https://www.infojobs.net/madrid/limpiador-cristalero-cl-alcala./of-i7dc9560be04b209a2ea47e4634c1fb?applicationOrigin=search-new%7Celement%7E51813343624&amp;searchId=51813343624&amp;page=1&amp;sortBy=PUBLICATION_DATE</w:t>
        </w:r>
      </w:hyperlink>
    </w:p>
    <w:p w:rsidR="00196694" w:rsidRDefault="00196694" w:rsidP="00460CDA">
      <w:pPr>
        <w:rPr>
          <w:rFonts w:ascii="Arial" w:hAnsi="Arial" w:cs="Arial"/>
          <w:sz w:val="20"/>
          <w:szCs w:val="20"/>
        </w:rPr>
      </w:pPr>
    </w:p>
    <w:p w:rsidR="008F1E86" w:rsidRDefault="00C72DDA" w:rsidP="00460CDA">
      <w:pPr>
        <w:rPr>
          <w:rFonts w:ascii="Arial" w:hAnsi="Arial" w:cs="Arial"/>
          <w:sz w:val="20"/>
          <w:szCs w:val="20"/>
        </w:rPr>
      </w:pPr>
      <w:hyperlink r:id="rId61" w:history="1">
        <w:r w:rsidR="00196694" w:rsidRPr="00AB7167">
          <w:rPr>
            <w:rStyle w:val="Hipervnculo"/>
            <w:rFonts w:ascii="Arial" w:hAnsi="Arial" w:cs="Arial"/>
            <w:sz w:val="20"/>
            <w:szCs w:val="20"/>
          </w:rPr>
          <w:t>https://join.com/companies/grupoalarcon/11303663-cristalero-a-madrid?pid=e65242534431eadcb0c9</w:t>
        </w:r>
      </w:hyperlink>
    </w:p>
    <w:p w:rsidR="00196694" w:rsidRDefault="00196694" w:rsidP="00460CDA">
      <w:pPr>
        <w:rPr>
          <w:rFonts w:ascii="Arial" w:hAnsi="Arial" w:cs="Arial"/>
          <w:sz w:val="20"/>
          <w:szCs w:val="20"/>
        </w:rPr>
      </w:pPr>
    </w:p>
    <w:p w:rsidR="008F1E86" w:rsidRDefault="00C72DDA" w:rsidP="00460CDA">
      <w:pPr>
        <w:rPr>
          <w:rFonts w:ascii="Arial" w:hAnsi="Arial" w:cs="Arial"/>
          <w:sz w:val="20"/>
          <w:szCs w:val="20"/>
        </w:rPr>
      </w:pPr>
      <w:hyperlink r:id="rId62" w:history="1">
        <w:r w:rsidR="008F1E86" w:rsidRPr="00D750B7">
          <w:rPr>
            <w:rStyle w:val="Hipervnculo"/>
            <w:rFonts w:ascii="Arial" w:hAnsi="Arial" w:cs="Arial"/>
            <w:sz w:val="20"/>
            <w:szCs w:val="20"/>
          </w:rPr>
          <w:t>https://www.cronoshare.com/limpieza-cristales-apartamento-tres-cantos-tarea-3774603-jooble_2?utm_away=esMTk2N3w1NTMwNjg4NjEwMjI2ODMyMzk2fDQ1NDE2</w:t>
        </w:r>
      </w:hyperlink>
    </w:p>
    <w:p w:rsidR="008F1E86" w:rsidRPr="00D02D17" w:rsidRDefault="008F1E86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</w:p>
    <w:p w:rsidR="00460CDA" w:rsidRPr="00D02D17" w:rsidRDefault="00460CDA" w:rsidP="00460CDA">
      <w:pPr>
        <w:rPr>
          <w:rFonts w:ascii="Arial" w:hAnsi="Arial" w:cs="Arial"/>
          <w:b/>
          <w:sz w:val="20"/>
          <w:szCs w:val="20"/>
        </w:rPr>
      </w:pPr>
      <w:r w:rsidRPr="00D02D17">
        <w:rPr>
          <w:rFonts w:ascii="Arial" w:hAnsi="Arial" w:cs="Arial"/>
          <w:b/>
          <w:sz w:val="20"/>
          <w:szCs w:val="20"/>
        </w:rPr>
        <w:t>DEP</w:t>
      </w:r>
      <w:r w:rsidR="001A4914">
        <w:rPr>
          <w:rFonts w:ascii="Arial" w:hAnsi="Arial" w:cs="Arial"/>
          <w:b/>
          <w:sz w:val="20"/>
          <w:szCs w:val="20"/>
        </w:rPr>
        <w:t>EN</w:t>
      </w:r>
      <w:r w:rsidRPr="00D02D17">
        <w:rPr>
          <w:rFonts w:ascii="Arial" w:hAnsi="Arial" w:cs="Arial"/>
          <w:b/>
          <w:sz w:val="20"/>
          <w:szCs w:val="20"/>
        </w:rPr>
        <w:t>DIENTE/A</w:t>
      </w:r>
      <w:r w:rsidR="001A4914">
        <w:rPr>
          <w:rFonts w:ascii="Arial" w:hAnsi="Arial" w:cs="Arial"/>
          <w:b/>
          <w:sz w:val="20"/>
          <w:szCs w:val="20"/>
        </w:rPr>
        <w:t xml:space="preserve"> DE TIENDA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 w:rsidR="001A4914">
        <w:rPr>
          <w:rFonts w:ascii="Arial" w:hAnsi="Arial" w:cs="Arial"/>
          <w:sz w:val="20"/>
          <w:szCs w:val="20"/>
        </w:rPr>
        <w:t>: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196694" w:rsidRDefault="00C72DDA" w:rsidP="00460CDA">
      <w:pPr>
        <w:rPr>
          <w:rFonts w:ascii="Arial" w:hAnsi="Arial" w:cs="Arial"/>
          <w:sz w:val="20"/>
          <w:szCs w:val="20"/>
        </w:rPr>
      </w:pPr>
      <w:hyperlink r:id="rId63" w:history="1">
        <w:r w:rsidR="00196694" w:rsidRPr="00AB7167">
          <w:rPr>
            <w:rStyle w:val="Hipervnculo"/>
            <w:rFonts w:ascii="Arial" w:hAnsi="Arial" w:cs="Arial"/>
            <w:sz w:val="20"/>
            <w:szCs w:val="20"/>
          </w:rPr>
          <w:t>https://www.infoempleo.com/ofertasdetrabajo/dependiente/las-rozas/2998563/?utm_campaign=google_jobs_apply&amp;utm_source=google_jobs_apply&amp;utm_medium=organic</w:t>
        </w:r>
      </w:hyperlink>
    </w:p>
    <w:p w:rsidR="00196694" w:rsidRDefault="00196694" w:rsidP="00460CDA">
      <w:pPr>
        <w:rPr>
          <w:rFonts w:ascii="Arial" w:hAnsi="Arial" w:cs="Arial"/>
          <w:sz w:val="20"/>
          <w:szCs w:val="20"/>
        </w:rPr>
      </w:pPr>
    </w:p>
    <w:p w:rsidR="00196694" w:rsidRDefault="00C72DDA" w:rsidP="00460CDA">
      <w:pPr>
        <w:rPr>
          <w:rFonts w:ascii="Arial" w:hAnsi="Arial" w:cs="Arial"/>
          <w:sz w:val="20"/>
          <w:szCs w:val="20"/>
        </w:rPr>
      </w:pPr>
      <w:hyperlink r:id="rId64" w:history="1">
        <w:r w:rsidR="00196694" w:rsidRPr="00AB7167">
          <w:rPr>
            <w:rStyle w:val="Hipervnculo"/>
            <w:rFonts w:ascii="Arial" w:hAnsi="Arial" w:cs="Arial"/>
            <w:sz w:val="20"/>
            <w:szCs w:val="20"/>
          </w:rPr>
          <w:t>https://jobtoday.com/es/trabajo/dependiente-a-de-tienda-BwLvDz?utm_campaign=google_jobs_apply&amp;utm_source=google_jobs_apply&amp;utm_medium=organic</w:t>
        </w:r>
      </w:hyperlink>
    </w:p>
    <w:p w:rsidR="008F1314" w:rsidRDefault="008F1314" w:rsidP="00460CDA">
      <w:pPr>
        <w:rPr>
          <w:rFonts w:ascii="Arial" w:hAnsi="Arial" w:cs="Arial"/>
          <w:sz w:val="20"/>
          <w:szCs w:val="20"/>
        </w:rPr>
      </w:pPr>
    </w:p>
    <w:p w:rsidR="00C17C41" w:rsidRDefault="00C17C41" w:rsidP="00460CDA"/>
    <w:p w:rsidR="00C17C41" w:rsidRDefault="00C17C41" w:rsidP="00460CDA"/>
    <w:p w:rsidR="00C17C41" w:rsidRDefault="00C17C41" w:rsidP="00460CDA"/>
    <w:p w:rsidR="00C17C41" w:rsidRDefault="00C17C41" w:rsidP="00460CDA"/>
    <w:p w:rsidR="008F1314" w:rsidRDefault="00C17C41" w:rsidP="00460CDA">
      <w:pPr>
        <w:rPr>
          <w:rFonts w:ascii="Arial" w:hAnsi="Arial" w:cs="Arial"/>
          <w:sz w:val="20"/>
          <w:szCs w:val="20"/>
        </w:rPr>
      </w:pPr>
      <w:hyperlink r:id="rId65" w:history="1">
        <w:r w:rsidRPr="00731668">
          <w:rPr>
            <w:rStyle w:val="Hipervnculo"/>
            <w:rFonts w:ascii="Arial" w:hAnsi="Arial" w:cs="Arial"/>
            <w:sz w:val="20"/>
            <w:szCs w:val="20"/>
          </w:rPr>
          <w:t>https://www.buscojobs.com.es/vendedor-a-running-y-accesorios-para-el-deportista-decathlon-san-sebastian-de-los-reyes-ID-268269228?utm_source=trabajo_org&amp;utm_medium=cpc&amp;utm_campaign=trabajo_org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66" w:history="1">
        <w:r w:rsidR="000127FC" w:rsidRPr="00D750B7">
          <w:rPr>
            <w:rStyle w:val="Hipervnculo"/>
            <w:rFonts w:ascii="Arial" w:hAnsi="Arial" w:cs="Arial"/>
            <w:sz w:val="20"/>
            <w:szCs w:val="20"/>
          </w:rPr>
          <w:t>https://es.jooble.org/jdp/8830495045331031915?ckey=empleada+tienda&amp;rgn=6274&amp;pos=15&amp;elckey=8920273678704849286&amp;p=1&amp;avi=659829516173656922&amp;jobAge=81&amp;relb=100&amp;brelb=100&amp;bscr=14756.518595313826&amp;scr=14756.518595313826&amp;aid=22516757&amp;lt=71&amp;searchTestGroup=2_52_1&amp;iid=-1170947581709237382</w:t>
        </w:r>
      </w:hyperlink>
    </w:p>
    <w:p w:rsidR="001A4914" w:rsidRDefault="001A4914" w:rsidP="00460CDA">
      <w:pPr>
        <w:rPr>
          <w:rFonts w:ascii="Arial" w:hAnsi="Arial" w:cs="Arial"/>
          <w:sz w:val="20"/>
          <w:szCs w:val="20"/>
        </w:rPr>
      </w:pP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1A4914" w:rsidRDefault="001A4914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REPARTIDOR/A</w:t>
      </w:r>
    </w:p>
    <w:p w:rsidR="00CF5A53" w:rsidRDefault="001A4914" w:rsidP="00460CD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Enlace: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67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https://www.buscojobs.com.es/repartidor-repartidora-zona-este-de-madrid-disponibilidad-jornada-completa-ID-268210422?utm_source=trabajo_org&amp;utm_medium=cpc&amp;utm_campaign=trabajo_org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196694" w:rsidRDefault="00C72DDA" w:rsidP="00460CDA">
      <w:pPr>
        <w:rPr>
          <w:rFonts w:ascii="Arial" w:hAnsi="Arial" w:cs="Arial"/>
          <w:sz w:val="20"/>
          <w:szCs w:val="20"/>
        </w:rPr>
      </w:pPr>
      <w:hyperlink r:id="rId68" w:history="1">
        <w:r w:rsidR="00196694" w:rsidRPr="00AB7167">
          <w:rPr>
            <w:rStyle w:val="Hipervnculo"/>
            <w:rFonts w:ascii="Arial" w:hAnsi="Arial" w:cs="Arial"/>
            <w:sz w:val="20"/>
            <w:szCs w:val="20"/>
          </w:rPr>
          <w:t>https://es.bebee.com/job/3251186272-apij-jobsforemails_241c5e044c40e9c05bfc2e93ed386acb?utm_feed=apij-jobsforemails&amp;sid=tv6637534aa0c6f&amp;site=jobsforemails&amp;sd=dGVybSUzRFJlcGFydGlkb3IlMkZhJTI2bG9jYXRpb24lM0RTQU4rRkVSTkFORE8rREUrSEVOQVJFUw%3D%3D&amp;utm_source=partners&amp;utm_medium=email&amp;utm_campaign=BFS_email_TO_jobsforemails&amp;m=YWx1bW5vc3ByYWN0aWNhcy5haWRlam92ZW5AZ21haWwuY29t</w:t>
        </w:r>
      </w:hyperlink>
    </w:p>
    <w:p w:rsidR="00196694" w:rsidRDefault="00196694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69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https://www.infojobs.net/rivas-vaciamadrid/repartidor-rivas-vaciamadrid/of-ic2dec3d456433f895595583f51c8a9?applicationOrigin=search-new%7Celement%7E51812013732&amp;searchId=51812013732&amp;page=1&amp;sortBy=PUBLICATION_DATE</w:t>
        </w:r>
      </w:hyperlink>
    </w:p>
    <w:p w:rsidR="00460B5C" w:rsidRDefault="00460B5C" w:rsidP="00460CDA">
      <w:pPr>
        <w:rPr>
          <w:rFonts w:ascii="Arial" w:hAnsi="Arial" w:cs="Arial"/>
          <w:sz w:val="20"/>
          <w:szCs w:val="20"/>
        </w:rPr>
      </w:pPr>
    </w:p>
    <w:p w:rsidR="00460B5C" w:rsidRDefault="00C72DDA" w:rsidP="00460CDA">
      <w:pPr>
        <w:rPr>
          <w:rFonts w:ascii="Arial" w:hAnsi="Arial" w:cs="Arial"/>
          <w:sz w:val="20"/>
          <w:szCs w:val="20"/>
        </w:rPr>
      </w:pPr>
      <w:hyperlink r:id="rId70" w:history="1">
        <w:r w:rsidR="00460B5C" w:rsidRPr="00AB7167">
          <w:rPr>
            <w:rStyle w:val="Hipervnculo"/>
            <w:rFonts w:ascii="Arial" w:hAnsi="Arial" w:cs="Arial"/>
            <w:sz w:val="20"/>
            <w:szCs w:val="20"/>
          </w:rPr>
          <w:t>https://www.infojobs.net/torrejon-de-ardoz/conductor-repartidor/of-ided724c5e641dea63e254aa91dbeda?applicationOrigin=search-new%7Celement%7E51812013732&amp;searchId=51812013732&amp;page=1&amp;sortBy=PUBLICATION_DATE</w:t>
        </w:r>
      </w:hyperlink>
    </w:p>
    <w:p w:rsidR="00C17C41" w:rsidRDefault="00C17C41" w:rsidP="00460CDA">
      <w:pPr>
        <w:rPr>
          <w:b/>
        </w:rPr>
      </w:pPr>
    </w:p>
    <w:p w:rsidR="00460CDA" w:rsidRDefault="00460CDA" w:rsidP="00460CDA">
      <w:pPr>
        <w:rPr>
          <w:b/>
        </w:rPr>
      </w:pPr>
      <w:r>
        <w:rPr>
          <w:b/>
        </w:rPr>
        <w:t>LIMPIEZA</w:t>
      </w:r>
    </w:p>
    <w:p w:rsidR="00E724FE" w:rsidRDefault="00460CDA" w:rsidP="00460CDA">
      <w:pPr>
        <w:rPr>
          <w:rFonts w:ascii="Arial" w:hAnsi="Arial" w:cs="Arial"/>
          <w:sz w:val="20"/>
          <w:szCs w:val="20"/>
        </w:rPr>
      </w:pPr>
      <w:r w:rsidRPr="001308FF">
        <w:t>Enlace</w:t>
      </w:r>
      <w:r>
        <w:t>: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71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https://es.talent.com/w/rnd-templateWhitepage/?id=153f8ad35352&amp;ost=true&amp;source=bebee_bulk&amp;utm_medium=bebee_bulk&amp;ib=true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72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https://es.talent.com/w/rnd-templateWhitepage/?id=153f8ad35352&amp;ost=true&amp;source=bebee_bulk&amp;utm_medium=bebee_bulk&amp;ib=true</w:t>
        </w:r>
      </w:hyperlink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73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https://es.talent.com/w/rnd-templateWhitepage/?id=153f8ad35352&amp;ost=true&amp;source=bebee_bulk&amp;utm_medium=bebee_bulk&amp;ib=true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E724FE" w:rsidRDefault="00C72DDA" w:rsidP="00460CDA">
      <w:pPr>
        <w:rPr>
          <w:rFonts w:ascii="Arial" w:hAnsi="Arial" w:cs="Arial"/>
          <w:sz w:val="20"/>
          <w:szCs w:val="20"/>
        </w:rPr>
      </w:pPr>
      <w:hyperlink r:id="rId74" w:history="1">
        <w:r w:rsidR="00E724FE" w:rsidRPr="000A4A22">
          <w:rPr>
            <w:rStyle w:val="Hipervnculo"/>
            <w:rFonts w:ascii="Arial" w:hAnsi="Arial" w:cs="Arial"/>
            <w:sz w:val="20"/>
            <w:szCs w:val="20"/>
          </w:rPr>
          <w:t>https://www.buscojobs.com.es/limpiador-a-en-madrid-ID-267539972</w:t>
        </w:r>
      </w:hyperlink>
    </w:p>
    <w:p w:rsidR="00E724FE" w:rsidRDefault="00E724FE" w:rsidP="00460CDA">
      <w:pPr>
        <w:rPr>
          <w:rFonts w:ascii="Arial" w:hAnsi="Arial" w:cs="Arial"/>
          <w:sz w:val="20"/>
          <w:szCs w:val="20"/>
        </w:rPr>
      </w:pPr>
    </w:p>
    <w:p w:rsidR="00460CDA" w:rsidRDefault="00C72DDA" w:rsidP="00460CDA">
      <w:hyperlink r:id="rId75" w:history="1">
        <w:r w:rsidR="00E724FE" w:rsidRPr="000A4A22">
          <w:rPr>
            <w:rStyle w:val="Hipervnculo"/>
          </w:rPr>
          <w:t>https://es.talent.com/w/rnd-templateWhitepage/?id=153f8ad35352&amp;ost=true&amp;source=bebee_bulk&amp;utm_medium=bebee_bulk&amp;ib=true</w:t>
        </w:r>
      </w:hyperlink>
    </w:p>
    <w:p w:rsidR="00E724FE" w:rsidRDefault="00E724FE" w:rsidP="00460CDA"/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9B2E2A">
        <w:rPr>
          <w:b/>
        </w:rPr>
        <w:t>RECEPCIONISTA</w:t>
      </w: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76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https://careers.talentclue.com/es/node/91946118/33992676</w:t>
        </w:r>
      </w:hyperlink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77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https://www.randstad.es/candidatos/ofertas-empleo/oferta/recepcionista-2773912/?utm_campaign=google_jobs_apply&amp;utm_source=google_jobs_apply&amp;utm_medium=organic</w:t>
        </w:r>
      </w:hyperlink>
    </w:p>
    <w:p w:rsidR="000127FC" w:rsidRDefault="000127FC" w:rsidP="00460CDA">
      <w:pPr>
        <w:rPr>
          <w:rFonts w:ascii="Arial" w:hAnsi="Arial" w:cs="Arial"/>
          <w:sz w:val="20"/>
          <w:szCs w:val="20"/>
        </w:rPr>
      </w:pPr>
    </w:p>
    <w:p w:rsidR="000127FC" w:rsidRDefault="00C72DDA" w:rsidP="00460CDA">
      <w:pPr>
        <w:rPr>
          <w:rFonts w:ascii="Arial" w:hAnsi="Arial" w:cs="Arial"/>
          <w:sz w:val="20"/>
          <w:szCs w:val="20"/>
        </w:rPr>
      </w:pPr>
      <w:hyperlink r:id="rId78" w:history="1">
        <w:r w:rsidR="000127FC" w:rsidRPr="00D750B7">
          <w:rPr>
            <w:rStyle w:val="Hipervnculo"/>
            <w:rFonts w:ascii="Arial" w:hAnsi="Arial" w:cs="Arial"/>
            <w:sz w:val="20"/>
            <w:szCs w:val="20"/>
          </w:rPr>
          <w:t>https://www.turijobs.com/es-es/ofertas-trabajo-madrid/auxiliar-de-recepcion-4-of266959?utm_campaign=Agregadores&amp;utm_medium=cpc&amp;utm_source=jooble&amp;utm_campaign=Agregadores&amp;utm_medium=cpc&amp;utm_source=jooble&amp;utm_away=esMjA3fDIyODc1MzU4ODUxNjgyMzkzMTN8NDU0MTY</w:t>
        </w:r>
      </w:hyperlink>
    </w:p>
    <w:p w:rsidR="000127FC" w:rsidRPr="00D02D17" w:rsidRDefault="000127FC" w:rsidP="00460CDA">
      <w:pPr>
        <w:rPr>
          <w:rFonts w:ascii="Arial" w:hAnsi="Arial" w:cs="Arial"/>
          <w:sz w:val="20"/>
          <w:szCs w:val="20"/>
        </w:rPr>
      </w:pPr>
    </w:p>
    <w:p w:rsidR="00460CDA" w:rsidRDefault="00460CDA" w:rsidP="00460CDA">
      <w:pPr>
        <w:rPr>
          <w:b/>
        </w:rPr>
      </w:pPr>
    </w:p>
    <w:p w:rsidR="00CF5A53" w:rsidRDefault="00CF5A53" w:rsidP="00460CDA">
      <w:pPr>
        <w:rPr>
          <w:b/>
        </w:rPr>
      </w:pPr>
    </w:p>
    <w:p w:rsidR="00CF5A53" w:rsidRDefault="00CF5A53" w:rsidP="00460CDA">
      <w:pPr>
        <w:rPr>
          <w:b/>
        </w:rPr>
      </w:pPr>
    </w:p>
    <w:p w:rsidR="00CF5A53" w:rsidRDefault="00CF5A53" w:rsidP="00460CDA">
      <w:pPr>
        <w:rPr>
          <w:b/>
        </w:rPr>
      </w:pPr>
    </w:p>
    <w:p w:rsidR="00460CDA" w:rsidRPr="00D02D17" w:rsidRDefault="00460CDA" w:rsidP="00460CDA">
      <w:pPr>
        <w:rPr>
          <w:rFonts w:ascii="Arial" w:hAnsi="Arial" w:cs="Arial"/>
          <w:sz w:val="20"/>
          <w:szCs w:val="20"/>
        </w:rPr>
      </w:pPr>
      <w:r w:rsidRPr="009B2E2A">
        <w:rPr>
          <w:b/>
        </w:rPr>
        <w:t>TELEOPERADOR</w:t>
      </w:r>
      <w:r w:rsidR="001A4914">
        <w:rPr>
          <w:b/>
        </w:rPr>
        <w:t>/A TELEMARKETING</w:t>
      </w:r>
    </w:p>
    <w:p w:rsidR="00445C36" w:rsidRDefault="00460CDA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 xml:space="preserve">Enlace: </w:t>
      </w:r>
    </w:p>
    <w:p w:rsidR="00445C36" w:rsidRDefault="00445C36" w:rsidP="00460CDA">
      <w:pPr>
        <w:rPr>
          <w:rFonts w:ascii="Arial" w:hAnsi="Arial" w:cs="Arial"/>
          <w:sz w:val="20"/>
          <w:szCs w:val="20"/>
        </w:rPr>
      </w:pPr>
    </w:p>
    <w:p w:rsidR="006240BB" w:rsidRDefault="00C72DDA" w:rsidP="00460CDA">
      <w:pPr>
        <w:rPr>
          <w:rFonts w:ascii="Arial" w:hAnsi="Arial" w:cs="Arial"/>
          <w:sz w:val="20"/>
          <w:szCs w:val="20"/>
        </w:rPr>
      </w:pPr>
      <w:hyperlink r:id="rId79" w:history="1">
        <w:r w:rsidR="006240BB" w:rsidRPr="00AB7167">
          <w:rPr>
            <w:rStyle w:val="Hipervnculo"/>
            <w:rFonts w:ascii="Arial" w:hAnsi="Arial" w:cs="Arial"/>
            <w:sz w:val="20"/>
            <w:szCs w:val="20"/>
          </w:rPr>
          <w:t>https://www.iberempleos.es/oferta-empleo/torrejon-de-ardoz/teleoperador-a-atc-telefonia-7532590</w:t>
        </w:r>
      </w:hyperlink>
    </w:p>
    <w:p w:rsidR="006240BB" w:rsidRDefault="006240BB" w:rsidP="00460CDA">
      <w:pPr>
        <w:rPr>
          <w:rFonts w:ascii="Arial" w:hAnsi="Arial" w:cs="Arial"/>
          <w:sz w:val="20"/>
          <w:szCs w:val="20"/>
        </w:rPr>
      </w:pPr>
    </w:p>
    <w:p w:rsidR="006240BB" w:rsidRDefault="00C72DDA" w:rsidP="00460CDA">
      <w:pPr>
        <w:rPr>
          <w:rFonts w:ascii="Arial" w:hAnsi="Arial" w:cs="Arial"/>
          <w:sz w:val="20"/>
          <w:szCs w:val="20"/>
        </w:rPr>
      </w:pPr>
      <w:hyperlink r:id="rId80" w:history="1">
        <w:r w:rsidR="006240BB" w:rsidRPr="00AB7167">
          <w:rPr>
            <w:rStyle w:val="Hipervnculo"/>
            <w:rFonts w:ascii="Arial" w:hAnsi="Arial" w:cs="Arial"/>
            <w:sz w:val="20"/>
            <w:szCs w:val="20"/>
          </w:rPr>
          <w:t>https://www.iberempleos.es/oferta-empleo/madrid/teleoperadora-comercial-sector-financiero-jornada-completa-7532876</w:t>
        </w:r>
      </w:hyperlink>
    </w:p>
    <w:p w:rsidR="006240BB" w:rsidRDefault="006240BB" w:rsidP="00460CDA">
      <w:pPr>
        <w:rPr>
          <w:rFonts w:ascii="Arial" w:hAnsi="Arial" w:cs="Arial"/>
          <w:sz w:val="20"/>
          <w:szCs w:val="20"/>
        </w:rPr>
      </w:pPr>
    </w:p>
    <w:p w:rsidR="006240BB" w:rsidRDefault="00C72DDA" w:rsidP="00460CDA">
      <w:pPr>
        <w:rPr>
          <w:rFonts w:ascii="Arial" w:hAnsi="Arial" w:cs="Arial"/>
          <w:sz w:val="20"/>
          <w:szCs w:val="20"/>
        </w:rPr>
      </w:pPr>
      <w:hyperlink r:id="rId81" w:history="1">
        <w:r w:rsidR="006240BB" w:rsidRPr="00AB7167">
          <w:rPr>
            <w:rStyle w:val="Hipervnculo"/>
            <w:rFonts w:ascii="Arial" w:hAnsi="Arial" w:cs="Arial"/>
            <w:sz w:val="20"/>
            <w:szCs w:val="20"/>
          </w:rPr>
          <w:t>https://www.iberempleos.es/oferta-empleo/torrejon-de-ardoz/oferta-7532590?utm_source=alertas_pers&amp;utm_medium=email&amp;utm_content=enlace_alerta&amp;idu=0x02000000445e0bbb7e7191e8b3f7fb40b10035eb9abef41c19fe85f2742ca9c8d2377f6c</w:t>
        </w:r>
      </w:hyperlink>
    </w:p>
    <w:p w:rsidR="006240BB" w:rsidRPr="00D02D17" w:rsidRDefault="006240BB" w:rsidP="00460CDA">
      <w:pPr>
        <w:rPr>
          <w:rFonts w:ascii="Arial" w:hAnsi="Arial" w:cs="Arial"/>
          <w:sz w:val="20"/>
          <w:szCs w:val="20"/>
        </w:rPr>
      </w:pPr>
    </w:p>
    <w:p w:rsidR="00460CDA" w:rsidRDefault="00460CDA" w:rsidP="00460CDA">
      <w:pPr>
        <w:rPr>
          <w:rFonts w:ascii="Arial" w:hAnsi="Arial" w:cs="Arial"/>
          <w:sz w:val="20"/>
          <w:szCs w:val="20"/>
        </w:rPr>
      </w:pPr>
    </w:p>
    <w:p w:rsidR="001A4914" w:rsidRP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MONITOR/A EN COMEDOR ESCOLAR</w:t>
      </w:r>
    </w:p>
    <w:p w:rsidR="00460CDA" w:rsidRDefault="000153DB" w:rsidP="00460CDA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Enlace:</w:t>
      </w:r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82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https://www.infojobs.net/madrid/monitor-limpiador-comedor-escolar-certif.-discapacidad/of-ic7cf4cb60b47958df171663b769408?applicationOrigin=search-new%7Celement%7E51813743742&amp;searchId=51813743742&amp;page=2&amp;sortBy=PUBLICATION_DATE</w:t>
        </w:r>
      </w:hyperlink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83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www.infojobs.net/tres-cantos/monitor-comedor-correturnos-10h-s-zona-norte-tres-cantos-alcobendas-san-sebastian-los-reyes-las-tablas-barajas/of-i5ed72add1d4a0cb31f87ed0d9e5756?applicationOrigin=search-new%7Celement%7E51813743742&amp;searchId=51813743742&amp;page=1&amp;sortBy=PUBLICATION_DATE</w:t>
        </w:r>
      </w:hyperlink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84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https://www.infojobs.net/madrid/monitores-comedor-patio-diferentes-zonas-madrid-jornada-2-horas-diarias/of-i35b91c39df4047a563b0bd76e1afdc?applicationOrigin=search-new%7Celement%7E51813743742&amp;searchId=51813743742&amp;page=1&amp;sortBy=PUBLICATION_DATE</w:t>
        </w:r>
      </w:hyperlink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CF5A53" w:rsidRDefault="00C72DDA" w:rsidP="00460CDA">
      <w:pPr>
        <w:rPr>
          <w:rFonts w:ascii="Arial" w:hAnsi="Arial" w:cs="Arial"/>
          <w:sz w:val="20"/>
          <w:szCs w:val="20"/>
        </w:rPr>
      </w:pPr>
      <w:hyperlink r:id="rId85" w:history="1">
        <w:r w:rsidR="00CF5A53" w:rsidRPr="00AB7167">
          <w:rPr>
            <w:rStyle w:val="Hipervnculo"/>
            <w:rFonts w:ascii="Arial" w:hAnsi="Arial" w:cs="Arial"/>
            <w:sz w:val="20"/>
            <w:szCs w:val="20"/>
          </w:rPr>
          <w:t>https://es.jobrapido.com/?w=monitor+comedor+escolar&amp;l=&amp;r=auto&amp;utm_source=wickedin&amp;utm_medium=cpc&amp;utm_campaign=ES_WICKEDIN</w:t>
        </w:r>
      </w:hyperlink>
    </w:p>
    <w:p w:rsidR="00CF5A53" w:rsidRDefault="00CF5A53" w:rsidP="00460CDA">
      <w:pPr>
        <w:rPr>
          <w:rFonts w:ascii="Arial" w:hAnsi="Arial" w:cs="Arial"/>
          <w:sz w:val="20"/>
          <w:szCs w:val="20"/>
        </w:rPr>
      </w:pPr>
    </w:p>
    <w:p w:rsidR="000153DB" w:rsidRDefault="00C72DDA" w:rsidP="00460CDA">
      <w:pPr>
        <w:rPr>
          <w:rFonts w:ascii="Arial" w:hAnsi="Arial" w:cs="Arial"/>
          <w:sz w:val="20"/>
          <w:szCs w:val="20"/>
        </w:rPr>
      </w:pPr>
      <w:hyperlink r:id="rId86" w:history="1">
        <w:r w:rsidR="0052036E" w:rsidRPr="00D750B7">
          <w:rPr>
            <w:rStyle w:val="Hipervnculo"/>
            <w:rFonts w:ascii="Arial" w:hAnsi="Arial" w:cs="Arial"/>
            <w:sz w:val="20"/>
            <w:szCs w:val="20"/>
          </w:rPr>
          <w:t>https://www.domestiko.com/empleo/oferta/monitora-comedor-y-patio-10hs-zona-norte-madrid-refcmnt-sd5g/?utm_source=jooble&amp;utm_medium=cpc&amp;utm_campaign=todo</w:t>
        </w:r>
      </w:hyperlink>
    </w:p>
    <w:p w:rsidR="0052036E" w:rsidRDefault="0052036E" w:rsidP="00460CDA">
      <w:pPr>
        <w:rPr>
          <w:rFonts w:ascii="Arial" w:hAnsi="Arial" w:cs="Arial"/>
          <w:sz w:val="20"/>
          <w:szCs w:val="20"/>
        </w:rPr>
      </w:pPr>
    </w:p>
    <w:p w:rsidR="0052036E" w:rsidRDefault="0052036E" w:rsidP="00460CDA">
      <w:pPr>
        <w:rPr>
          <w:rFonts w:ascii="Arial" w:hAnsi="Arial" w:cs="Arial"/>
          <w:sz w:val="20"/>
          <w:szCs w:val="20"/>
        </w:rPr>
      </w:pPr>
    </w:p>
    <w:p w:rsid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ATENCIÓN A PERSONAS DEPENDIENTES</w:t>
      </w:r>
    </w:p>
    <w:p w:rsidR="006D661E" w:rsidRDefault="006D661E" w:rsidP="006D661E">
      <w:pPr>
        <w:rPr>
          <w:rFonts w:ascii="Arial" w:hAnsi="Arial" w:cs="Arial"/>
          <w:b/>
          <w:sz w:val="20"/>
          <w:szCs w:val="20"/>
        </w:rPr>
      </w:pPr>
      <w:r w:rsidRPr="006D661E">
        <w:rPr>
          <w:rFonts w:ascii="Arial" w:hAnsi="Arial" w:cs="Arial"/>
          <w:b/>
          <w:sz w:val="20"/>
          <w:szCs w:val="20"/>
        </w:rPr>
        <w:t>Enlace:</w:t>
      </w:r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4D41AA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87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https://www.infojobs.net/madrid/atencion-emergencias-domiciliarias-teleasistencia/of-i40a563e97f4aa29717ea9c4e4bf260?applicationOrigin=search-new%7Celement%7E51813822970&amp;searchId=51813822970&amp;page=2&amp;sortBy=PUBLICATION_DATE</w:t>
        </w:r>
      </w:hyperlink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  <w:bookmarkStart w:id="1" w:name="_GoBack"/>
      <w:bookmarkEnd w:id="1"/>
    </w:p>
    <w:p w:rsidR="004D41AA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88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https://www.infojobs.net/madrid/gerocultores-ambito-residencial-zona-norte/of-ib2742fa99240589e6b251c9ad77633?applicationOrigin=search-new%7Celement%7E51813822970&amp;searchId=51813822970&amp;page=2&amp;sortBy=PUBLICATION_DATE</w:t>
        </w:r>
      </w:hyperlink>
    </w:p>
    <w:p w:rsidR="00CF5A53" w:rsidRDefault="00CF5A53" w:rsidP="006D661E">
      <w:pPr>
        <w:rPr>
          <w:rFonts w:ascii="Arial" w:hAnsi="Arial" w:cs="Arial"/>
          <w:b/>
          <w:sz w:val="20"/>
          <w:szCs w:val="20"/>
        </w:rPr>
      </w:pPr>
    </w:p>
    <w:p w:rsidR="00CF5A53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89" w:history="1">
        <w:r w:rsidR="00CF5A53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https://www.infojobs.net/madrid/gerocultores-zona-centro-imperial-reina-victoria/of-idb138b93c247ea8bc589bbc042bcdd?applicationOrigin=search-new%7Celement%7E51813822970&amp;searchId=51813822970&amp;page=1&amp;sortBy=PUBLICATION_DATE</w:t>
        </w:r>
      </w:hyperlink>
    </w:p>
    <w:p w:rsidR="00CF5A53" w:rsidRDefault="00CF5A53" w:rsidP="006D661E">
      <w:pPr>
        <w:rPr>
          <w:rFonts w:ascii="Arial" w:hAnsi="Arial" w:cs="Arial"/>
          <w:b/>
          <w:sz w:val="20"/>
          <w:szCs w:val="20"/>
        </w:rPr>
      </w:pPr>
    </w:p>
    <w:p w:rsidR="00CF5A53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90" w:history="1">
        <w:r w:rsidR="00CF5A53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https://www.sercanto.es/anuncios/search.php?q=Atencion+sociosanitaria&amp;w=&amp;promo=1&amp;lg=0&amp;na=8&amp;network=g&amp;gad_source=1&amp;gclid=Cj0KCQjwxeyxBhC7ARIsAC7dS3_sdKyOYsIV1L_Cl5_iKG_ovZhcsAjeMwa6XrfwwKrQRoz5_MA9X2MaAizaEALw_wcB</w:t>
        </w:r>
      </w:hyperlink>
    </w:p>
    <w:p w:rsidR="00CF5A53" w:rsidRDefault="00CF5A53" w:rsidP="006D661E">
      <w:pPr>
        <w:rPr>
          <w:rFonts w:ascii="Arial" w:hAnsi="Arial" w:cs="Arial"/>
          <w:b/>
          <w:sz w:val="20"/>
          <w:szCs w:val="20"/>
        </w:rPr>
      </w:pPr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0153DB" w:rsidRDefault="000153DB" w:rsidP="00460CDA">
      <w:pPr>
        <w:rPr>
          <w:rFonts w:ascii="Arial" w:hAnsi="Arial" w:cs="Arial"/>
          <w:b/>
          <w:sz w:val="20"/>
          <w:szCs w:val="20"/>
        </w:rPr>
      </w:pPr>
    </w:p>
    <w:p w:rsidR="00445C36" w:rsidRDefault="00445C36" w:rsidP="00460CDA">
      <w:pPr>
        <w:rPr>
          <w:rFonts w:ascii="Arial" w:hAnsi="Arial" w:cs="Arial"/>
          <w:b/>
          <w:sz w:val="20"/>
          <w:szCs w:val="20"/>
        </w:rPr>
      </w:pPr>
    </w:p>
    <w:p w:rsidR="00445C36" w:rsidRDefault="00445C36" w:rsidP="00460CDA">
      <w:pPr>
        <w:rPr>
          <w:rFonts w:ascii="Arial" w:hAnsi="Arial" w:cs="Arial"/>
          <w:b/>
          <w:sz w:val="20"/>
          <w:szCs w:val="20"/>
        </w:rPr>
      </w:pPr>
    </w:p>
    <w:p w:rsidR="00445C36" w:rsidRDefault="00445C36" w:rsidP="00460CDA">
      <w:pPr>
        <w:rPr>
          <w:rFonts w:ascii="Arial" w:hAnsi="Arial" w:cs="Arial"/>
          <w:b/>
          <w:sz w:val="20"/>
          <w:szCs w:val="20"/>
        </w:rPr>
      </w:pPr>
    </w:p>
    <w:p w:rsidR="00445C36" w:rsidRDefault="00445C36" w:rsidP="00460CDA">
      <w:pPr>
        <w:rPr>
          <w:rFonts w:ascii="Arial" w:hAnsi="Arial" w:cs="Arial"/>
          <w:b/>
          <w:sz w:val="20"/>
          <w:szCs w:val="20"/>
        </w:rPr>
      </w:pPr>
    </w:p>
    <w:p w:rsid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CELADOR/A EN INSTITUCIONES SOCIOSANITARIAS</w:t>
      </w:r>
    </w:p>
    <w:p w:rsidR="006D661E" w:rsidRDefault="006D661E" w:rsidP="006D661E">
      <w:pPr>
        <w:rPr>
          <w:rFonts w:ascii="Arial" w:hAnsi="Arial" w:cs="Arial"/>
          <w:b/>
          <w:sz w:val="20"/>
          <w:szCs w:val="20"/>
        </w:rPr>
      </w:pPr>
      <w:r w:rsidRPr="006D661E">
        <w:rPr>
          <w:rFonts w:ascii="Arial" w:hAnsi="Arial" w:cs="Arial"/>
          <w:b/>
          <w:sz w:val="20"/>
          <w:szCs w:val="20"/>
        </w:rPr>
        <w:t>Enlace:</w:t>
      </w:r>
    </w:p>
    <w:p w:rsidR="00445C36" w:rsidRDefault="00445C36" w:rsidP="006D661E">
      <w:pPr>
        <w:rPr>
          <w:rFonts w:ascii="Arial" w:hAnsi="Arial" w:cs="Arial"/>
          <w:b/>
          <w:sz w:val="20"/>
          <w:szCs w:val="20"/>
        </w:rPr>
      </w:pPr>
    </w:p>
    <w:p w:rsidR="004D41AA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91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https://www.infojobs.net/madrid/celador-celadora-para-turno-manana-quirofano/of-i7e6accbbbf42e8825720df3371bd6d?applicationOrigin=search-new%7Celement%7E51813931598&amp;searchId=51813931598&amp;page=1&amp;sortBy=PUBLICATION_DATE</w:t>
        </w:r>
      </w:hyperlink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92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https://www.infojobs.net/madrid/celador-celadora-para-turno-manana-quirofano/of-i7e6accbbbf42e8825720df3371bd6d?applicationOrigin=search-new%7Celement%7E51813890184&amp;searchId=51813890184&amp;page=1&amp;sortBy=PUBLICATION_DATE</w:t>
        </w:r>
      </w:hyperlink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4D41AA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93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https://www.infojobs.net/madrid/celador-fibra-optica-planta-externa-ftth/of-i952e55e4d042719e2a8fb20a015e9e?applicationOrigin=search-new%7Celement%7E51813890184&amp;searchId=51813890184&amp;page=1&amp;sortBy=PUBLICATION_DATE</w:t>
        </w:r>
      </w:hyperlink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94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https://www.infojobs.net/madrid/celadores-sanitarios.-madrid.-media-jornada/of-i6ad010eb744a08ac56f199d6e904ab?applicationOrigin=search-new%7Celement%7E51813890184&amp;searchId=51813890184&amp;page=1&amp;sortBy=PUBLICATION_DATE</w:t>
        </w:r>
      </w:hyperlink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b/>
          <w:sz w:val="20"/>
          <w:szCs w:val="20"/>
        </w:rPr>
      </w:pPr>
      <w:hyperlink r:id="rId95" w:history="1">
        <w:r w:rsidR="004D41AA" w:rsidRPr="00AB7167">
          <w:rPr>
            <w:rStyle w:val="Hipervnculo"/>
            <w:rFonts w:ascii="Arial" w:hAnsi="Arial" w:cs="Arial"/>
            <w:b/>
            <w:sz w:val="20"/>
            <w:szCs w:val="20"/>
          </w:rPr>
          <w:t>https://es.jobrapido.com/jobpreview/330055642?utm_campaign=google_jobs_apply&amp;utm_source=google_jobs_apply&amp;utm_medium=organic</w:t>
        </w:r>
      </w:hyperlink>
    </w:p>
    <w:p w:rsidR="004D41AA" w:rsidRDefault="004D41AA" w:rsidP="006D661E">
      <w:pPr>
        <w:rPr>
          <w:rFonts w:ascii="Arial" w:hAnsi="Arial" w:cs="Arial"/>
          <w:b/>
          <w:sz w:val="20"/>
          <w:szCs w:val="20"/>
        </w:rPr>
      </w:pPr>
    </w:p>
    <w:p w:rsidR="006D661E" w:rsidRDefault="006D661E" w:rsidP="00460CDA">
      <w:pPr>
        <w:rPr>
          <w:rFonts w:ascii="Arial" w:hAnsi="Arial" w:cs="Arial"/>
          <w:b/>
          <w:sz w:val="20"/>
          <w:szCs w:val="20"/>
        </w:rPr>
      </w:pPr>
    </w:p>
    <w:p w:rsidR="000153DB" w:rsidRPr="000153DB" w:rsidRDefault="000153DB" w:rsidP="00460CD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TÉCNICO/A EN CUIDADOS AUXILIARES (ENFERMERIÍA)</w:t>
      </w:r>
    </w:p>
    <w:p w:rsidR="006D661E" w:rsidRDefault="006D661E" w:rsidP="006D661E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</w:p>
    <w:p w:rsidR="00445C36" w:rsidRDefault="00445C36" w:rsidP="006D661E">
      <w:pPr>
        <w:rPr>
          <w:rFonts w:ascii="Arial" w:hAnsi="Arial" w:cs="Arial"/>
          <w:sz w:val="20"/>
          <w:szCs w:val="20"/>
        </w:rPr>
      </w:pPr>
    </w:p>
    <w:p w:rsidR="00A51141" w:rsidRDefault="00C72DDA" w:rsidP="006D661E">
      <w:pPr>
        <w:rPr>
          <w:rFonts w:ascii="Arial" w:hAnsi="Arial" w:cs="Arial"/>
          <w:sz w:val="20"/>
          <w:szCs w:val="20"/>
        </w:rPr>
      </w:pPr>
      <w:hyperlink r:id="rId96" w:history="1">
        <w:r w:rsidR="00A51141" w:rsidRPr="00AB7167">
          <w:rPr>
            <w:rStyle w:val="Hipervnculo"/>
            <w:rFonts w:ascii="Arial" w:hAnsi="Arial" w:cs="Arial"/>
            <w:sz w:val="20"/>
            <w:szCs w:val="20"/>
          </w:rPr>
          <w:t>https://www.infojobs.net/boadilla-del-monte/tecnico-cuidados-auxiliares-enfermeria-uci-urgencias-cobertura-vacaciones-boadilla-del-monte/of-ic21d79df3748cf94e8aee6a0e4d5e7?applicationOrigin=search-new%7Celement%7E51811635396&amp;searchId=51811635396&amp;page=1&amp;sortBy=PUBLICATION_DATE</w:t>
        </w:r>
      </w:hyperlink>
    </w:p>
    <w:p w:rsidR="00A51141" w:rsidRDefault="00A51141" w:rsidP="006D661E">
      <w:pPr>
        <w:rPr>
          <w:rFonts w:ascii="Arial" w:hAnsi="Arial" w:cs="Arial"/>
          <w:sz w:val="20"/>
          <w:szCs w:val="20"/>
        </w:rPr>
      </w:pPr>
    </w:p>
    <w:p w:rsidR="00A51141" w:rsidRDefault="00C72DDA" w:rsidP="006D661E">
      <w:pPr>
        <w:rPr>
          <w:rFonts w:ascii="Arial" w:hAnsi="Arial" w:cs="Arial"/>
          <w:sz w:val="20"/>
          <w:szCs w:val="20"/>
        </w:rPr>
      </w:pPr>
      <w:hyperlink r:id="rId97" w:history="1">
        <w:r w:rsidR="00A51141" w:rsidRPr="00AB7167">
          <w:rPr>
            <w:rStyle w:val="Hipervnculo"/>
            <w:rFonts w:ascii="Arial" w:hAnsi="Arial" w:cs="Arial"/>
            <w:sz w:val="20"/>
            <w:szCs w:val="20"/>
          </w:rPr>
          <w:t>https://galeneohealth.viterbit.site/tecnicos-en-cuidados-auxiliares-de-enfermeria-tcae-madrid-kh9qsLLSS8HZ/?utm_source=linkedin&amp;utm_medium=job_board&amp;utm_campaign=tecnicos-en-cuidados-auxiliares-de-enfermeria-tcae-madrid-kh9qsLLSS8HZ</w:t>
        </w:r>
      </w:hyperlink>
    </w:p>
    <w:p w:rsidR="008D1E55" w:rsidRDefault="008D1E55" w:rsidP="006D661E">
      <w:pPr>
        <w:rPr>
          <w:rFonts w:ascii="Arial" w:hAnsi="Arial" w:cs="Arial"/>
          <w:sz w:val="20"/>
          <w:szCs w:val="20"/>
        </w:rPr>
      </w:pPr>
    </w:p>
    <w:p w:rsidR="00797182" w:rsidRDefault="00C72DDA" w:rsidP="006D661E">
      <w:pPr>
        <w:rPr>
          <w:rFonts w:ascii="Arial" w:hAnsi="Arial" w:cs="Arial"/>
          <w:sz w:val="20"/>
          <w:szCs w:val="20"/>
        </w:rPr>
      </w:pPr>
      <w:hyperlink r:id="rId98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https://es.talent.com/w/rnd-templateWhitepage/?id=d1e8bb16ce44&amp;ost=true&amp;source=bebee_bulk&amp;utm_medium=bebee_bulk&amp;ib=true</w:t>
        </w:r>
      </w:hyperlink>
    </w:p>
    <w:p w:rsidR="008D1E55" w:rsidRDefault="008D1E55" w:rsidP="006D661E">
      <w:pPr>
        <w:rPr>
          <w:rFonts w:ascii="Arial" w:hAnsi="Arial" w:cs="Arial"/>
          <w:sz w:val="20"/>
          <w:szCs w:val="20"/>
        </w:rPr>
      </w:pPr>
    </w:p>
    <w:p w:rsidR="00797182" w:rsidRDefault="00C72DDA" w:rsidP="006D661E">
      <w:pPr>
        <w:rPr>
          <w:rFonts w:ascii="Arial" w:hAnsi="Arial" w:cs="Arial"/>
          <w:sz w:val="20"/>
          <w:szCs w:val="20"/>
        </w:rPr>
      </w:pPr>
      <w:hyperlink r:id="rId99" w:history="1">
        <w:r w:rsidR="00797182" w:rsidRPr="000A4A22">
          <w:rPr>
            <w:rStyle w:val="Hipervnculo"/>
            <w:rFonts w:ascii="Arial" w:hAnsi="Arial" w:cs="Arial"/>
            <w:sz w:val="20"/>
            <w:szCs w:val="20"/>
          </w:rPr>
          <w:t>https://www.buscojobs.com.es/tecnico-a-en-cuidados-auxiliares-de-enfermeria-hospitalizacion-quirofano-alcala-de-henares-ID-268165620?utm_source=trabajo_org&amp;utm_medium=cpc&amp;utm_campaign=trabajo_org</w:t>
        </w:r>
      </w:hyperlink>
    </w:p>
    <w:p w:rsidR="00797182" w:rsidRDefault="00797182" w:rsidP="006D661E">
      <w:pPr>
        <w:rPr>
          <w:rFonts w:ascii="Arial" w:hAnsi="Arial" w:cs="Arial"/>
          <w:sz w:val="20"/>
          <w:szCs w:val="20"/>
        </w:rPr>
      </w:pPr>
    </w:p>
    <w:p w:rsidR="00797182" w:rsidRDefault="00C72DDA" w:rsidP="006D661E">
      <w:pPr>
        <w:rPr>
          <w:rFonts w:ascii="Arial" w:hAnsi="Arial" w:cs="Arial"/>
          <w:sz w:val="20"/>
          <w:szCs w:val="20"/>
        </w:rPr>
      </w:pPr>
      <w:hyperlink r:id="rId100" w:history="1">
        <w:r w:rsidR="00797182" w:rsidRPr="000A4A22">
          <w:rPr>
            <w:rStyle w:val="Hipervnculo"/>
            <w:rFonts w:ascii="Arial" w:hAnsi="Arial" w:cs="Arial"/>
            <w:sz w:val="20"/>
            <w:szCs w:val="20"/>
          </w:rPr>
          <w:t>https://es.talent.com/w/rnd-templateWhitepage/?id=2f24179f61a6&amp;ost=true&amp;source=bebee_bulk&amp;utm_medium=bebee_bulk&amp;ib=true</w:t>
        </w:r>
      </w:hyperlink>
    </w:p>
    <w:p w:rsidR="00797182" w:rsidRDefault="00797182" w:rsidP="006D661E">
      <w:pPr>
        <w:rPr>
          <w:rFonts w:ascii="Arial" w:hAnsi="Arial" w:cs="Arial"/>
          <w:sz w:val="20"/>
          <w:szCs w:val="20"/>
        </w:rPr>
      </w:pPr>
    </w:p>
    <w:p w:rsidR="00A51141" w:rsidRDefault="00C72DDA" w:rsidP="006D661E">
      <w:pPr>
        <w:rPr>
          <w:rFonts w:ascii="Arial" w:hAnsi="Arial" w:cs="Arial"/>
          <w:sz w:val="20"/>
          <w:szCs w:val="20"/>
        </w:rPr>
      </w:pPr>
      <w:hyperlink r:id="rId101" w:history="1">
        <w:r w:rsidR="00A51141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https://www.infojobs.net/madrid/tcae-auxiliar-enfermeria-quirofano-aravaca/of-i8fd710f9a247c5aaba1e9ea6c2465a?applicationOrigin=search-new%7Celement%7E51811635396&amp;searchId=51811635396&amp;page=1&amp;sortBy=PUBLICATION_DATE</w:t>
        </w:r>
      </w:hyperlink>
    </w:p>
    <w:p w:rsidR="00A51141" w:rsidRPr="00D02D17" w:rsidRDefault="00A51141" w:rsidP="006D661E">
      <w:pPr>
        <w:rPr>
          <w:rFonts w:ascii="Arial" w:hAnsi="Arial" w:cs="Arial"/>
          <w:sz w:val="20"/>
          <w:szCs w:val="20"/>
        </w:rPr>
      </w:pPr>
    </w:p>
    <w:p w:rsidR="00C430F5" w:rsidRDefault="00C430F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445C36" w:rsidRDefault="00445C36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8"/>
          <w:szCs w:val="18"/>
        </w:rPr>
      </w:pPr>
    </w:p>
    <w:p w:rsidR="00C430F5" w:rsidRDefault="006D661E">
      <w:pPr>
        <w:rPr>
          <w:b/>
        </w:rPr>
      </w:pPr>
      <w:r>
        <w:rPr>
          <w:b/>
        </w:rPr>
        <w:t>DINAMIZADOR/A DE TIEMPO LIBRE</w:t>
      </w:r>
    </w:p>
    <w:p w:rsidR="006D661E" w:rsidRDefault="006D661E" w:rsidP="006D661E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</w:p>
    <w:p w:rsidR="00445C36" w:rsidRDefault="00445C36" w:rsidP="006D661E">
      <w:pPr>
        <w:rPr>
          <w:rFonts w:ascii="Arial" w:hAnsi="Arial" w:cs="Arial"/>
          <w:sz w:val="20"/>
          <w:szCs w:val="20"/>
        </w:rPr>
      </w:pPr>
    </w:p>
    <w:p w:rsidR="00A51141" w:rsidRDefault="00C72DDA" w:rsidP="006D661E">
      <w:pPr>
        <w:rPr>
          <w:rFonts w:ascii="Arial" w:hAnsi="Arial" w:cs="Arial"/>
          <w:sz w:val="20"/>
          <w:szCs w:val="20"/>
        </w:rPr>
      </w:pPr>
      <w:hyperlink r:id="rId102" w:history="1">
        <w:r w:rsidR="00A51141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https://www.infojobs.net/madrid/monitor-conocer-madrid-mananas/of-i09bb4023da4345a885a8919eaf2c50?applicationOrigin=search-new%7Celement%7E51811481416&amp;searchId=51811481416&amp;page=1&amp;sortBy=PUBLICATION_DATE</w:t>
        </w:r>
      </w:hyperlink>
    </w:p>
    <w:p w:rsidR="0050772E" w:rsidRDefault="0050772E" w:rsidP="006D661E">
      <w:pPr>
        <w:rPr>
          <w:rFonts w:ascii="Arial" w:hAnsi="Arial" w:cs="Arial"/>
          <w:sz w:val="20"/>
          <w:szCs w:val="20"/>
        </w:rPr>
      </w:pPr>
    </w:p>
    <w:p w:rsidR="0050772E" w:rsidRDefault="00C72DDA" w:rsidP="006D661E">
      <w:pPr>
        <w:rPr>
          <w:rFonts w:ascii="Arial" w:hAnsi="Arial" w:cs="Arial"/>
          <w:sz w:val="20"/>
          <w:szCs w:val="20"/>
        </w:rPr>
      </w:pPr>
      <w:hyperlink r:id="rId103" w:history="1">
        <w:r w:rsidR="0050772E" w:rsidRPr="00AB7167">
          <w:rPr>
            <w:rStyle w:val="Hipervnculo"/>
            <w:rFonts w:ascii="Arial" w:hAnsi="Arial" w:cs="Arial"/>
            <w:sz w:val="20"/>
            <w:szCs w:val="20"/>
          </w:rPr>
          <w:t>https://www.infojobs.net/valdemoro/animador-sociocultural-centro-residencial-domusvi-nuestra-senora-del-rosario/of-ica065f87794589a589b79c36973fb7?applicationOrigin=search-new%7Celement%7E51811481416&amp;searchId=51811481416&amp;page=1&amp;sortBy=PUBLICATION_DATE</w:t>
        </w:r>
      </w:hyperlink>
    </w:p>
    <w:p w:rsidR="0050772E" w:rsidRDefault="0050772E" w:rsidP="006D661E">
      <w:pPr>
        <w:rPr>
          <w:rFonts w:ascii="Arial" w:hAnsi="Arial" w:cs="Arial"/>
          <w:sz w:val="20"/>
          <w:szCs w:val="20"/>
        </w:rPr>
      </w:pPr>
    </w:p>
    <w:p w:rsidR="0050772E" w:rsidRDefault="00C72DDA" w:rsidP="006D661E">
      <w:pPr>
        <w:rPr>
          <w:rFonts w:ascii="Arial" w:hAnsi="Arial" w:cs="Arial"/>
          <w:sz w:val="20"/>
          <w:szCs w:val="20"/>
        </w:rPr>
      </w:pPr>
      <w:hyperlink r:id="rId104" w:history="1">
        <w:r w:rsidR="0050772E" w:rsidRPr="00AB7167">
          <w:rPr>
            <w:rStyle w:val="Hipervnculo"/>
            <w:rFonts w:ascii="Arial" w:hAnsi="Arial" w:cs="Arial"/>
            <w:sz w:val="20"/>
            <w:szCs w:val="20"/>
          </w:rPr>
          <w:t>https://es.trabajo.org/oferta-2866-71847fad75063ae873cfa176988ec824?utm_campaign=google_jobs_apply&amp;utm_source=google_jobs_apply&amp;utm_medium=organic</w:t>
        </w:r>
      </w:hyperlink>
    </w:p>
    <w:p w:rsidR="0050772E" w:rsidRDefault="0050772E" w:rsidP="006D661E">
      <w:pPr>
        <w:rPr>
          <w:rFonts w:ascii="Arial" w:hAnsi="Arial" w:cs="Arial"/>
          <w:sz w:val="20"/>
          <w:szCs w:val="20"/>
        </w:rPr>
      </w:pPr>
    </w:p>
    <w:p w:rsidR="0050772E" w:rsidRDefault="00C72DDA" w:rsidP="006D661E">
      <w:pPr>
        <w:rPr>
          <w:rFonts w:ascii="Arial" w:hAnsi="Arial" w:cs="Arial"/>
          <w:sz w:val="20"/>
          <w:szCs w:val="20"/>
        </w:rPr>
      </w:pPr>
      <w:hyperlink r:id="rId105" w:history="1">
        <w:r w:rsidR="0050772E" w:rsidRPr="00AB7167">
          <w:rPr>
            <w:rStyle w:val="Hipervnculo"/>
            <w:rFonts w:ascii="Arial" w:hAnsi="Arial" w:cs="Arial"/>
            <w:sz w:val="20"/>
            <w:szCs w:val="20"/>
          </w:rPr>
          <w:t>https://es.trabajo.org/oferta-2866-560b73bcf29acea0a965144e6aa93f44?utm_campaign=google_jobs_apply&amp;utm_source=google_jobs_apply&amp;utm_medium=organic</w:t>
        </w:r>
      </w:hyperlink>
    </w:p>
    <w:p w:rsidR="008D1E55" w:rsidRDefault="008D1E55" w:rsidP="006D661E">
      <w:pPr>
        <w:rPr>
          <w:rFonts w:ascii="Arial" w:hAnsi="Arial" w:cs="Arial"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sz w:val="20"/>
          <w:szCs w:val="20"/>
        </w:rPr>
      </w:pPr>
      <w:hyperlink r:id="rId106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https://www.buscojobs.com.es/monitor-a-de-ocio-y-tiempo-libre-para-viajes-de-fin-de-curso-ID-268210486?utm_source=trabajo_org&amp;utm_medium=cpc&amp;utm_campaign=trabajo_org</w:t>
        </w:r>
      </w:hyperlink>
    </w:p>
    <w:p w:rsidR="006D661E" w:rsidRDefault="006D661E">
      <w:pPr>
        <w:rPr>
          <w:b/>
        </w:rPr>
      </w:pPr>
    </w:p>
    <w:p w:rsidR="00A101BE" w:rsidRDefault="00C72DDA">
      <w:pPr>
        <w:rPr>
          <w:b/>
        </w:rPr>
      </w:pPr>
      <w:hyperlink r:id="rId107" w:history="1">
        <w:r w:rsidR="00A101BE" w:rsidRPr="00D750B7">
          <w:rPr>
            <w:rStyle w:val="Hipervnculo"/>
            <w:b/>
          </w:rPr>
          <w:t>https://es.talent.com/w/rnd-templateWhitepage/?id=95796f7ee661&amp;ost=true&amp;source=bebee_bulk&amp;utm_medium=bebee_bulk&amp;ib=true</w:t>
        </w:r>
      </w:hyperlink>
    </w:p>
    <w:p w:rsidR="00A101BE" w:rsidRDefault="00A101BE">
      <w:pPr>
        <w:rPr>
          <w:b/>
        </w:rPr>
      </w:pPr>
    </w:p>
    <w:p w:rsidR="006D661E" w:rsidRPr="006D661E" w:rsidRDefault="006D661E">
      <w:pPr>
        <w:rPr>
          <w:b/>
        </w:rPr>
      </w:pPr>
      <w:r>
        <w:rPr>
          <w:b/>
        </w:rPr>
        <w:t>GRABADOR/A DE DATOS</w:t>
      </w:r>
    </w:p>
    <w:p w:rsidR="008D1E55" w:rsidRDefault="006D661E" w:rsidP="006D661E">
      <w:pPr>
        <w:rPr>
          <w:rFonts w:ascii="Arial" w:hAnsi="Arial" w:cs="Arial"/>
          <w:sz w:val="20"/>
          <w:szCs w:val="20"/>
        </w:rPr>
      </w:pPr>
      <w:r w:rsidRPr="00D02D17">
        <w:rPr>
          <w:rFonts w:ascii="Arial" w:hAnsi="Arial" w:cs="Arial"/>
          <w:sz w:val="20"/>
          <w:szCs w:val="20"/>
        </w:rPr>
        <w:t>Enlace</w:t>
      </w:r>
      <w:r>
        <w:rPr>
          <w:rFonts w:ascii="Arial" w:hAnsi="Arial" w:cs="Arial"/>
          <w:sz w:val="20"/>
          <w:szCs w:val="20"/>
        </w:rPr>
        <w:t>:</w:t>
      </w:r>
    </w:p>
    <w:p w:rsidR="008D1E55" w:rsidRDefault="008D1E55" w:rsidP="006D661E">
      <w:pPr>
        <w:rPr>
          <w:rFonts w:ascii="Arial" w:hAnsi="Arial" w:cs="Arial"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sz w:val="20"/>
          <w:szCs w:val="20"/>
        </w:rPr>
      </w:pPr>
      <w:hyperlink r:id="rId108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https://www.infojobs.net/alcobendas/grabador-datos-h-m/of-i22e12569194d0290397cbf8e6d91ae?applicationOrigin=search-new%7Celement%7E51811132294&amp;searchId=51811132294&amp;page=1&amp;sortBy=PUBLICATION_DATE</w:t>
        </w:r>
      </w:hyperlink>
    </w:p>
    <w:p w:rsidR="008D1E55" w:rsidRDefault="008D1E55" w:rsidP="006D661E">
      <w:pPr>
        <w:rPr>
          <w:rFonts w:ascii="Arial" w:hAnsi="Arial" w:cs="Arial"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sz w:val="20"/>
          <w:szCs w:val="20"/>
        </w:rPr>
      </w:pPr>
      <w:hyperlink r:id="rId109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https://www.infojobs.net/madrid/grabador-datos/of-id25ed68cb144589117d44b4bf13542?applicationOrigin=search-new%7Celement%7E51811132294&amp;searchId=51811132294&amp;page=1&amp;sortBy=PUBLICATION_DATE</w:t>
        </w:r>
      </w:hyperlink>
    </w:p>
    <w:p w:rsidR="00A51141" w:rsidRDefault="00A51141" w:rsidP="006D661E">
      <w:pPr>
        <w:rPr>
          <w:rFonts w:ascii="Arial" w:hAnsi="Arial" w:cs="Arial"/>
          <w:sz w:val="20"/>
          <w:szCs w:val="20"/>
        </w:rPr>
      </w:pPr>
    </w:p>
    <w:p w:rsidR="008D1E55" w:rsidRDefault="00C72DDA" w:rsidP="006D661E">
      <w:pPr>
        <w:rPr>
          <w:rFonts w:ascii="Arial" w:hAnsi="Arial" w:cs="Arial"/>
          <w:sz w:val="20"/>
          <w:szCs w:val="20"/>
        </w:rPr>
      </w:pPr>
      <w:hyperlink r:id="rId110" w:history="1">
        <w:r w:rsidR="00DA0888" w:rsidRPr="00AB7167">
          <w:rPr>
            <w:rStyle w:val="Hipervnculo"/>
            <w:rFonts w:ascii="Arial" w:hAnsi="Arial" w:cs="Arial"/>
            <w:sz w:val="20"/>
            <w:szCs w:val="20"/>
          </w:rPr>
          <w:t>https://www.infojobs.net/leganes/grabador-datos/of-i9167d391ef40a6903e42f844ca6feb?applicationOrigin=searchnew%7Celement%7E51811132294&amp;searchId=51811132294&amp;page=1&amp;sortBy=PUBLICATION_DATE</w:t>
        </w:r>
      </w:hyperlink>
    </w:p>
    <w:p w:rsidR="000127FC" w:rsidRDefault="000127FC" w:rsidP="006D661E">
      <w:pPr>
        <w:rPr>
          <w:rFonts w:ascii="Arial" w:hAnsi="Arial" w:cs="Arial"/>
          <w:sz w:val="20"/>
          <w:szCs w:val="20"/>
        </w:rPr>
      </w:pPr>
    </w:p>
    <w:p w:rsidR="008D1E55" w:rsidRDefault="00C72DDA" w:rsidP="008D1E55">
      <w:pPr>
        <w:rPr>
          <w:rFonts w:ascii="Arial" w:hAnsi="Arial" w:cs="Arial"/>
          <w:sz w:val="20"/>
          <w:szCs w:val="20"/>
        </w:rPr>
      </w:pPr>
      <w:hyperlink r:id="rId111" w:history="1">
        <w:r w:rsidR="00A51141" w:rsidRPr="00AB7167">
          <w:rPr>
            <w:rStyle w:val="Hipervnculo"/>
            <w:rFonts w:ascii="Arial" w:hAnsi="Arial" w:cs="Arial"/>
            <w:sz w:val="20"/>
            <w:szCs w:val="20"/>
          </w:rPr>
          <w:t>https://www.domestiko.com/empleo/oferta/auxiliar-administrativo-0xom/?utm_source=jooble&amp;utm_medium=cpc&amp;utm_campaign=todo</w:t>
        </w:r>
      </w:hyperlink>
    </w:p>
    <w:p w:rsidR="00A51141" w:rsidRDefault="00A51141" w:rsidP="008D1E55">
      <w:pPr>
        <w:rPr>
          <w:rFonts w:ascii="Arial" w:hAnsi="Arial" w:cs="Arial"/>
          <w:sz w:val="20"/>
          <w:szCs w:val="20"/>
        </w:rPr>
      </w:pPr>
    </w:p>
    <w:p w:rsidR="008D1E55" w:rsidRDefault="008D1E55" w:rsidP="008D1E5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(Con certificado de discapacidad)</w:t>
      </w:r>
    </w:p>
    <w:p w:rsidR="008D1E55" w:rsidRDefault="008D1E55" w:rsidP="008D1E55">
      <w:pPr>
        <w:rPr>
          <w:rFonts w:ascii="Arial" w:hAnsi="Arial" w:cs="Arial"/>
          <w:sz w:val="20"/>
          <w:szCs w:val="20"/>
        </w:rPr>
      </w:pPr>
    </w:p>
    <w:p w:rsidR="008D1E55" w:rsidRDefault="00C72DDA" w:rsidP="008D1E55">
      <w:pPr>
        <w:rPr>
          <w:rFonts w:ascii="Arial" w:hAnsi="Arial" w:cs="Arial"/>
          <w:sz w:val="20"/>
          <w:szCs w:val="20"/>
        </w:rPr>
      </w:pPr>
      <w:hyperlink r:id="rId112" w:history="1">
        <w:r w:rsidR="008D1E55" w:rsidRPr="00AB7167">
          <w:rPr>
            <w:rStyle w:val="Hipervnculo"/>
            <w:rFonts w:ascii="Arial" w:hAnsi="Arial" w:cs="Arial"/>
            <w:sz w:val="20"/>
            <w:szCs w:val="20"/>
          </w:rPr>
          <w:t>https://www.infojobs.net/madrid/grabadores-datos-teletrabajo-certif.-discapacidad/of-ifbc120048b43fc9fa58def4c19663f?applicationOrigin=search-new%7Celement%7E51811132294&amp;searchId=51811132294&amp;page=1&amp;sortBy=PUBLICATION_DATE</w:t>
        </w:r>
      </w:hyperlink>
    </w:p>
    <w:p w:rsidR="008D1E55" w:rsidRPr="008D1E55" w:rsidRDefault="008D1E55" w:rsidP="008D1E55">
      <w:pPr>
        <w:rPr>
          <w:rFonts w:ascii="Arial" w:hAnsi="Arial" w:cs="Arial"/>
          <w:sz w:val="20"/>
          <w:szCs w:val="20"/>
        </w:rPr>
      </w:pPr>
    </w:p>
    <w:sectPr w:rsidR="008D1E55" w:rsidRPr="008D1E55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2DDA" w:rsidRDefault="00C72DDA">
      <w:r>
        <w:separator/>
      </w:r>
    </w:p>
  </w:endnote>
  <w:endnote w:type="continuationSeparator" w:id="0">
    <w:p w:rsidR="00C72DDA" w:rsidRDefault="00C72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41AA" w:rsidRDefault="004D41AA">
    <w:pPr>
      <w:tabs>
        <w:tab w:val="center" w:pos="4252"/>
        <w:tab w:val="right" w:pos="8504"/>
      </w:tabs>
    </w:pPr>
  </w:p>
  <w:p w:rsidR="004D41AA" w:rsidRDefault="004D41AA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1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D41AA" w:rsidRDefault="004D41A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-355599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0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06" name="image10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0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0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08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D41AA" w:rsidRDefault="004D41AA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2DDA" w:rsidRDefault="00C72DDA">
      <w:r>
        <w:separator/>
      </w:r>
    </w:p>
  </w:footnote>
  <w:footnote w:type="continuationSeparator" w:id="0">
    <w:p w:rsidR="00C72DDA" w:rsidRDefault="00C72D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41AA" w:rsidRDefault="004D41A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-301624</wp:posOffset>
          </wp:positionH>
          <wp:positionV relativeFrom="paragraph">
            <wp:posOffset>-25400</wp:posOffset>
          </wp:positionV>
          <wp:extent cx="504253" cy="639394"/>
          <wp:effectExtent l="0" t="0" r="0" b="0"/>
          <wp:wrapNone/>
          <wp:docPr id="224820509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-73024</wp:posOffset>
          </wp:positionV>
          <wp:extent cx="1468112" cy="724994"/>
          <wp:effectExtent l="0" t="0" r="0" b="0"/>
          <wp:wrapSquare wrapText="bothSides" distT="0" distB="0" distL="114935" distR="114935"/>
          <wp:docPr id="224820510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3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914"/>
    <w:rsid w:val="000127FC"/>
    <w:rsid w:val="000153DB"/>
    <w:rsid w:val="000D1A00"/>
    <w:rsid w:val="001828B3"/>
    <w:rsid w:val="00196694"/>
    <w:rsid w:val="001A4914"/>
    <w:rsid w:val="00224812"/>
    <w:rsid w:val="00241919"/>
    <w:rsid w:val="002950E0"/>
    <w:rsid w:val="00445C36"/>
    <w:rsid w:val="00460B5C"/>
    <w:rsid w:val="00460CDA"/>
    <w:rsid w:val="004D41AA"/>
    <w:rsid w:val="0050772E"/>
    <w:rsid w:val="0052036E"/>
    <w:rsid w:val="0060373C"/>
    <w:rsid w:val="00621388"/>
    <w:rsid w:val="006240BB"/>
    <w:rsid w:val="006D661E"/>
    <w:rsid w:val="00715EE7"/>
    <w:rsid w:val="00724B7B"/>
    <w:rsid w:val="00797182"/>
    <w:rsid w:val="007B2F39"/>
    <w:rsid w:val="008A769D"/>
    <w:rsid w:val="008D1E55"/>
    <w:rsid w:val="008F1314"/>
    <w:rsid w:val="008F1E86"/>
    <w:rsid w:val="00A101BE"/>
    <w:rsid w:val="00A51141"/>
    <w:rsid w:val="00AE4841"/>
    <w:rsid w:val="00B56C0D"/>
    <w:rsid w:val="00B77321"/>
    <w:rsid w:val="00BC3200"/>
    <w:rsid w:val="00BD5F14"/>
    <w:rsid w:val="00C17C41"/>
    <w:rsid w:val="00C430F5"/>
    <w:rsid w:val="00C459B7"/>
    <w:rsid w:val="00C72DDA"/>
    <w:rsid w:val="00CA6050"/>
    <w:rsid w:val="00CF5A53"/>
    <w:rsid w:val="00DA0888"/>
    <w:rsid w:val="00E4677E"/>
    <w:rsid w:val="00E724FE"/>
    <w:rsid w:val="00E7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FBB096"/>
  <w15:docId w15:val="{A801860C-CEEA-4D52-BD7C-4F2345F24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D661E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52036E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2036E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D1E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s.jobrapido.com/?w=ayudante+de+cocina&amp;l=torrej%C3%B3n+de+ardoz&amp;r=auto&amp;utm_source=wickedin&amp;utm_medium=cpc&amp;utm_campaign=ES_WICKEDIN" TargetMode="External"/><Relationship Id="rId21" Type="http://schemas.openxmlformats.org/officeDocument/2006/relationships/hyperlink" Target="https://www.infojobs.net/torrelodones/cocinero-torrelodones-madrid/of-i20d16bc767440d8d266f71d4c0a612?applicationOrigin=search-new%7Celement%7E51800552214&amp;searchId=51800552214&amp;page=1&amp;sortBy=PUBLICATION_DATE" TargetMode="External"/><Relationship Id="rId42" Type="http://schemas.openxmlformats.org/officeDocument/2006/relationships/hyperlink" Target="https://www.infojobs.net/grinon/peon-del-metal/of-id8acf57cc54474812cb1a2baf75c65?applicationOrigin=search-new%7Celement%7E51801322522&amp;searchId=51801322522&amp;page=1&amp;sortBy=PUBLICATION_DATE" TargetMode="External"/><Relationship Id="rId47" Type="http://schemas.openxmlformats.org/officeDocument/2006/relationships/hyperlink" Target="https://www.trabajos.com/ofertas/1196154327/mozo-a-de-almacen/?utm_source=jooble&amp;utm_medium=cpc&amp;utm_campaign=Patrocinado" TargetMode="External"/><Relationship Id="rId63" Type="http://schemas.openxmlformats.org/officeDocument/2006/relationships/hyperlink" Target="https://www.infoempleo.com/ofertasdetrabajo/dependiente/las-rozas/2998563/?utm_campaign=google_jobs_apply&amp;utm_source=google_jobs_apply&amp;utm_medium=organic" TargetMode="External"/><Relationship Id="rId68" Type="http://schemas.openxmlformats.org/officeDocument/2006/relationships/hyperlink" Target="https://es.bebee.com/job/3251186272-apij-jobsforemails_241c5e044c40e9c05bfc2e93ed386acb?utm_feed=apij-jobsforemails&amp;sid=tv6637534aa0c6f&amp;site=jobsforemails&amp;sd=dGVybSUzRFJlcGFydGlkb3IlMkZhJTI2bG9jYXRpb24lM0RTQU4rRkVSTkFORE8rREUrSEVOQVJFUw%3D%3D&amp;utm_source=partners&amp;utm_medium=email&amp;utm_campaign=BFS_email_TO_jobsforemails&amp;m=YWx1bW5vc3ByYWN0aWNhcy5haWRlam92ZW5AZ21haWwuY29t" TargetMode="External"/><Relationship Id="rId84" Type="http://schemas.openxmlformats.org/officeDocument/2006/relationships/hyperlink" Target="https://www.infojobs.net/madrid/monitores-comedor-patio-diferentes-zonas-madrid-jornada-2-horas-diarias/of-i35b91c39df4047a563b0bd76e1afdc?applicationOrigin=search-new%7Celement%7E51813743742&amp;searchId=51813743742&amp;page=1&amp;sortBy=PUBLICATION_DATE" TargetMode="External"/><Relationship Id="rId89" Type="http://schemas.openxmlformats.org/officeDocument/2006/relationships/hyperlink" Target="https://www.infojobs.net/madrid/gerocultores-zona-centro-imperial-reina-victoria/of-idb138b93c247ea8bc589bbc042bcdd?applicationOrigin=search-new%7Celement%7E51813822970&amp;searchId=51813822970&amp;page=1&amp;sortBy=PUBLICATION_DATE" TargetMode="External"/><Relationship Id="rId112" Type="http://schemas.openxmlformats.org/officeDocument/2006/relationships/hyperlink" Target="https://www.infojobs.net/madrid/grabadores-datos-teletrabajo-certif.-discapacidad/of-ifbc120048b43fc9fa58def4c19663f?applicationOrigin=search-new%7Celement%7E51811132294&amp;searchId=51811132294&amp;page=1&amp;sortBy=PUBLICATION_DATE" TargetMode="External"/><Relationship Id="rId16" Type="http://schemas.openxmlformats.org/officeDocument/2006/relationships/hyperlink" Target="https://www.turijobs.com/es-es/ofertas-trabajo-madrid/camarero-a-de-pisos-of266115?utm_campaign=DailyJobs&amp;utm_medium=get_response&amp;utm_source=email&amp;email=alumnospracticas.aidejoven@gmail.com&amp;GRContactId=qYUjT" TargetMode="External"/><Relationship Id="rId107" Type="http://schemas.openxmlformats.org/officeDocument/2006/relationships/hyperlink" Target="https://es.talent.com/w/rnd-templateWhitepage/?id=95796f7ee661&amp;ost=true&amp;source=bebee_bulk&amp;utm_medium=bebee_bulk&amp;ib=true" TargetMode="External"/><Relationship Id="rId11" Type="http://schemas.openxmlformats.org/officeDocument/2006/relationships/hyperlink" Target="https://es.talent.com/w/rnd-templateWhitepage/?id=3af214ed7e3f&amp;ost=true&amp;source=bebee_bulk&amp;utm_medium=bebee_bulk&amp;ib=true" TargetMode="External"/><Relationship Id="rId32" Type="http://schemas.openxmlformats.org/officeDocument/2006/relationships/hyperlink" Target="https://www.infojobs.net/boadilla-del-monte/office-lavaplatos-boadilla-del-monte-21h/of-i4ec0360bca44a7a0edb8a6cdd73091?applicationOrigin=search-new%7Celement%7E51801178860&amp;searchId=51801178860&amp;page=1&amp;sortBy=PUBLICATION_DATE" TargetMode="External"/><Relationship Id="rId37" Type="http://schemas.openxmlformats.org/officeDocument/2006/relationships/hyperlink" Target="https://es.jooble.org/desc/1533338624765147328?ckey=conserje&amp;rgn=6274&amp;pos=2&amp;elckey=-5788467956450558789&amp;p=1&amp;avi=-5779904007466804676&amp;jobAge=81&amp;relb=100&amp;brelb=100&amp;bscr=19021.494265443092&amp;scr=19021.494265443092&amp;aid=22516461&amp;lt=71&amp;searchTestGroup=2_52_1&amp;iid=-5926301434804699207" TargetMode="External"/><Relationship Id="rId53" Type="http://schemas.openxmlformats.org/officeDocument/2006/relationships/hyperlink" Target="https://www.infojobs.net/madrid/teleoperador-inplant-mananas-40-horas-soporte-tecnico-telefonia-atencion-al-cliente-redes-tareas-administrativo-a./of-i2ffcf13f2a4de29e37ccf69b54c173?applicationOrigin=search-new%7Celement%7E51811991934&amp;searchId=51811991934&amp;page=1&amp;sortBy=PUBLICATION_DATE" TargetMode="External"/><Relationship Id="rId58" Type="http://schemas.openxmlformats.org/officeDocument/2006/relationships/hyperlink" Target="https://es.jooble.org/desc/4266958552631211413?ckey=monitor+comedor+escolar&amp;rgn=6274&amp;pos=3&amp;elckey=3831596933249378702&amp;p=1&amp;avi=8838431985450243978&amp;jobAge=273&amp;relb=110&amp;brelb=110&amp;bscr=17497.112224822995&amp;scr=17497.112224822995&amp;aid=22206137&amp;lt=71&amp;searchTestGroup=2_52_1&amp;iid=4003635563664226992" TargetMode="External"/><Relationship Id="rId74" Type="http://schemas.openxmlformats.org/officeDocument/2006/relationships/hyperlink" Target="https://www.buscojobs.com.es/limpiador-a-en-madrid-ID-267539972" TargetMode="External"/><Relationship Id="rId79" Type="http://schemas.openxmlformats.org/officeDocument/2006/relationships/hyperlink" Target="https://www.iberempleos.es/oferta-empleo/torrejon-de-ardoz/teleoperador-a-atc-telefonia-7532590" TargetMode="External"/><Relationship Id="rId102" Type="http://schemas.openxmlformats.org/officeDocument/2006/relationships/hyperlink" Target="https://www.infojobs.net/madrid/monitor-conocer-madrid-mananas/of-i09bb4023da4345a885a8919eaf2c50?applicationOrigin=search-new%7Celement%7E51811481416&amp;searchId=51811481416&amp;page=1&amp;sortBy=PUBLICATION_DATE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www.sercanto.es/anuncios/search.php?q=Atencion+sociosanitaria&amp;w=&amp;promo=1&amp;lg=0&amp;na=8&amp;network=g&amp;gad_source=1&amp;gclid=Cj0KCQjwxeyxBhC7ARIsAC7dS3_sdKyOYsIV1L_Cl5_iKG_ovZhcsAjeMwa6XrfwwKrQRoz5_MA9X2MaAizaEALw_wcB" TargetMode="External"/><Relationship Id="rId95" Type="http://schemas.openxmlformats.org/officeDocument/2006/relationships/hyperlink" Target="https://es.jobrapido.com/jobpreview/330055642?utm_campaign=google_jobs_apply&amp;utm_source=google_jobs_apply&amp;utm_medium=organic" TargetMode="External"/><Relationship Id="rId22" Type="http://schemas.openxmlformats.org/officeDocument/2006/relationships/hyperlink" Target="https://www.infojobs.net/las-rozas-de-madrid/nueva-apertura-ayudante-cocina-cc-heron-city-las-rozas/of-ifbcfb44cdf4af7a076a4214c65f94d?applicationOrigin=search-new%7Celement%7E51811957918&amp;searchId=51811957918&amp;page=1&amp;sortBy=PUBLICATION_DATE" TargetMode="External"/><Relationship Id="rId27" Type="http://schemas.openxmlformats.org/officeDocument/2006/relationships/hyperlink" Target="https://jobtoday.com/es/trabajo/ayudante-a-de-cocina-bgp5z7?utm_campaign=google_jobs_apply&amp;utm_source=google_jobs_apply&amp;utm_medium=organic" TargetMode="External"/><Relationship Id="rId43" Type="http://schemas.openxmlformats.org/officeDocument/2006/relationships/hyperlink" Target="https://www.infojobs.net/inversiones-y-gestiones-yague-sl./em-i98565548515353737886693024193590601587" TargetMode="External"/><Relationship Id="rId48" Type="http://schemas.openxmlformats.org/officeDocument/2006/relationships/hyperlink" Target="https://hosteleo.com/es/hotels-and-catering/madrid/202075/mozo-almacen?utm_source=jooble&amp;utm_medium=cpc&amp;utm_campaign=jooble" TargetMode="External"/><Relationship Id="rId64" Type="http://schemas.openxmlformats.org/officeDocument/2006/relationships/hyperlink" Target="https://jobtoday.com/es/trabajo/dependiente-a-de-tienda-BwLvDz?utm_campaign=google_jobs_apply&amp;utm_source=google_jobs_apply&amp;utm_medium=organic" TargetMode="External"/><Relationship Id="rId69" Type="http://schemas.openxmlformats.org/officeDocument/2006/relationships/hyperlink" Target="https://www.infojobs.net/rivas-vaciamadrid/repartidor-rivas-vaciamadrid/of-ic2dec3d456433f895595583f51c8a9?applicationOrigin=search-new%7Celement%7E51812013732&amp;searchId=51812013732&amp;page=1&amp;sortBy=PUBLICATION_DATE" TargetMode="External"/><Relationship Id="rId113" Type="http://schemas.openxmlformats.org/officeDocument/2006/relationships/fontTable" Target="fontTable.xml"/><Relationship Id="rId80" Type="http://schemas.openxmlformats.org/officeDocument/2006/relationships/hyperlink" Target="https://www.iberempleos.es/oferta-empleo/madrid/teleoperadora-comercial-sector-financiero-jornada-completa-7532876" TargetMode="External"/><Relationship Id="rId85" Type="http://schemas.openxmlformats.org/officeDocument/2006/relationships/hyperlink" Target="https://es.jobrapido.com/?w=monitor+comedor+escolar&amp;l=&amp;r=auto&amp;utm_source=wickedin&amp;utm_medium=cpc&amp;utm_campaign=ES_WICKEDIN" TargetMode="External"/><Relationship Id="rId12" Type="http://schemas.openxmlformats.org/officeDocument/2006/relationships/hyperlink" Target="https://www.turijobs.com/es-es/ofertas-trabajo-getafe/empleado-de-restaurante-paseo-de-maria-lejarraga-getafe-of266897?utm_campaign=Agregadores&amp;utm_medium=cpc&amp;utm_source=jooble&amp;utm_campaign=Agregadores&amp;utm_medium=cpc&amp;utm_source=jooble&amp;utm_away=esMjA3fDIyMzM3NDYzMzA5Nzg3Nzk1MDZ8NDU0MTY" TargetMode="External"/><Relationship Id="rId17" Type="http://schemas.openxmlformats.org/officeDocument/2006/relationships/hyperlink" Target="https://www.infojobs.net/san-sebastian-de-los-reyes/cocinero-9-00-17-30-horas/of-i87d8875b774d108dbc8263069a2b2e?applicationOrigin=search-new%7Celement%7E51800552214&amp;searchId=51800552214&amp;page=1&amp;sortBy=PUBLICATION_DATE" TargetMode="External"/><Relationship Id="rId33" Type="http://schemas.openxmlformats.org/officeDocument/2006/relationships/hyperlink" Target="https://es.bebee.com/job/5c5554337f0aee5f22f9a87100cbb410?utm_source=bebee.com&amp;utm_medium=email&amp;utm_campaign=alert_30&amp;sd=dGVybT1PZmZpY2UrZGUrQ29jaW5hJmxvY2F0aW9uPUFyZ3VlbGxlcyUyQytNYWRyaWQ=&amp;m=YWx1bW5vc3ByYWN0aWNhcy5haWRlam92ZW5AZ21haWwuY29t" TargetMode="External"/><Relationship Id="rId38" Type="http://schemas.openxmlformats.org/officeDocument/2006/relationships/hyperlink" Target="https://www.turijobs.com/es-es/ofertas-trabajo-madrid/conserje-de-hotel-palace-madrid-of266061?utm_campaign=Agregadores&amp;utm_medium=cpc&amp;utm_source=jooble&amp;utm_campaign=Agregadores&amp;utm_medium=cpc&amp;utm_source=jooble&amp;utm_away=esMjA3fC0zOTA1ODE3MjgzNjE5NDQzNTJ8NDU0MTY" TargetMode="External"/><Relationship Id="rId59" Type="http://schemas.openxmlformats.org/officeDocument/2006/relationships/hyperlink" Target="https://www.infojobs.net/torrejon-de-ardoz/cristalero-torrejon-ardoz-39-h-s-jl/of-ia6dd57e445438680c3aeb930ce6cb0?applicationOrigin=search-new%7Celement%7E51813409000&amp;searchId=51813409000&amp;page=2&amp;sortBy=PUBLICATION_DATE" TargetMode="External"/><Relationship Id="rId103" Type="http://schemas.openxmlformats.org/officeDocument/2006/relationships/hyperlink" Target="https://www.infojobs.net/valdemoro/animador-sociocultural-centro-residencial-domusvi-nuestra-senora-del-rosario/of-ica065f87794589a589b79c36973fb7?applicationOrigin=search-new%7Celement%7E51811481416&amp;searchId=51811481416&amp;page=1&amp;sortBy=PUBLICATION_DATE" TargetMode="External"/><Relationship Id="rId108" Type="http://schemas.openxmlformats.org/officeDocument/2006/relationships/hyperlink" Target="https://www.infojobs.net/alcobendas/grabador-datos-h-m/of-i22e12569194d0290397cbf8e6d91ae?applicationOrigin=search-new%7Celement%7E51811132294&amp;searchId=51811132294&amp;page=1&amp;sortBy=PUBLICATION_DATE" TargetMode="External"/><Relationship Id="rId54" Type="http://schemas.openxmlformats.org/officeDocument/2006/relationships/hyperlink" Target="https://www.infojobs.net/mejorada-del-campo/operario-produccion-para-manipulacion-plastico-mejorada-del-campo/of-i38d3c38fdf407a9143db23816fedd8?applicationOrigin=search-new%7Celement%7E51812127336&amp;searchId=51812127336&amp;page=1&amp;sortBy=PUBLICATION_DATE" TargetMode="External"/><Relationship Id="rId70" Type="http://schemas.openxmlformats.org/officeDocument/2006/relationships/hyperlink" Target="https://www.infojobs.net/torrejon-de-ardoz/conductor-repartidor/of-ided724c5e641dea63e254aa91dbeda?applicationOrigin=search-new%7Celement%7E51812013732&amp;searchId=51812013732&amp;page=1&amp;sortBy=PUBLICATION_DATE" TargetMode="External"/><Relationship Id="rId75" Type="http://schemas.openxmlformats.org/officeDocument/2006/relationships/hyperlink" Target="https://es.talent.com/w/rnd-templateWhitepage/?id=153f8ad35352&amp;ost=true&amp;source=bebee_bulk&amp;utm_medium=bebee_bulk&amp;ib=true" TargetMode="External"/><Relationship Id="rId91" Type="http://schemas.openxmlformats.org/officeDocument/2006/relationships/hyperlink" Target="https://www.infojobs.net/madrid/celador-celadora-para-turno-manana-quirofano/of-i7e6accbbbf42e8825720df3371bd6d?applicationOrigin=search-new%7Celement%7E51813931598&amp;searchId=51813931598&amp;page=1&amp;sortBy=PUBLICATION_DATE" TargetMode="External"/><Relationship Id="rId96" Type="http://schemas.openxmlformats.org/officeDocument/2006/relationships/hyperlink" Target="https://www.infojobs.net/boadilla-del-monte/tecnico-cuidados-auxiliares-enfermeria-uci-urgencias-cobertura-vacaciones-boadilla-del-monte/of-ic21d79df3748cf94e8aee6a0e4d5e7?applicationOrigin=search-new%7Celement%7E51811635396&amp;searchId=51811635396&amp;page=1&amp;sortBy=PUBLICATION_DATE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hyperlink" Target="https://www.turijobs.com/es-es/ofertas-trabajo-madrid/empleado-a-de-limpieza-de-habitaciones-con-experiencia-indefinido-25h-semanales-of266975?utm_campaign=Agregadores&amp;utm_medium=cpc&amp;utm_source=jooble&amp;utm_campaign=Agregadores&amp;utm_medium=cpc&amp;utm_source=jooble&amp;utm_away=esMjA3fC0yMjMzMzI0ODIxMTYzMTM2MTR8NDU0MTY" TargetMode="External"/><Relationship Id="rId23" Type="http://schemas.openxmlformats.org/officeDocument/2006/relationships/hyperlink" Target="https://www.infojobs.net/madrid/ayudante-cocina-interinidad-hm-madrid/of-i9938b681b04bc991e7efa897c7edcd?applicationOrigin=search-new%7Celement%7E51811957918&amp;searchId=51811957918&amp;page=1&amp;sortBy=PUBLICATION_DATE" TargetMode="External"/><Relationship Id="rId28" Type="http://schemas.openxmlformats.org/officeDocument/2006/relationships/hyperlink" Target="https://es.bebee.com/job/da64d57d6fce62d392be5d4a846b3426?utm_source=bebee.com&amp;utm_medium=email&amp;utm_campaign=email_campaign-beBee_S2_ES&amp;created_date_campaign=2024-05-07T05:26:00Z&amp;sd=dGVybT1PZmZpY2UmbG9jYXRpb249TWFkcmlk&amp;ari=3982&amp;m=YWx1bW5vc3ByYWN0aWNhcy5haWRlam92ZW5AZ21haWwuY29t" TargetMode="External"/><Relationship Id="rId36" Type="http://schemas.openxmlformats.org/officeDocument/2006/relationships/hyperlink" Target="https://es.jooble.org/desc/5165705964217865430?ckey=conserje&amp;rgn=6274&amp;pos=3&amp;elckey=-5788467956450558789&amp;p=1&amp;avi=-5779904007466804676&amp;jobAge=81&amp;relb=100&amp;brelb=100&amp;bscr=18982.084203673974&amp;scr=18982.084203673974&amp;aid=22516461&amp;lt=71&amp;searchTestGroup=2_52_1&amp;iid=-2241381814752169393" TargetMode="External"/><Relationship Id="rId49" Type="http://schemas.openxmlformats.org/officeDocument/2006/relationships/hyperlink" Target="https://www.infojobs.net/san-fernando-de-henares/mozo-almacen-estable/of-ibf8af9295e431baf774ec1fa829dbf?applicationOrigin=search-new%7Celement%7E51801412610&amp;searchId=51801412610&amp;page=1&amp;sortBy=PUBLICATION_DATE" TargetMode="External"/><Relationship Id="rId57" Type="http://schemas.openxmlformats.org/officeDocument/2006/relationships/hyperlink" Target="https://www.infojobs.net/madrid/personal-almacen.-fuencarral/of-i39958a58764e0a93b6ea9f5c8cdb25?applicationOrigin=search-new%7Celement%7E51812013732&amp;searchId=51812013732&amp;page=1&amp;sortBy=PUBLICATION_DATE" TargetMode="External"/><Relationship Id="rId106" Type="http://schemas.openxmlformats.org/officeDocument/2006/relationships/hyperlink" Target="https://www.buscojobs.com.es/monitor-a-de-ocio-y-tiempo-libre-para-viajes-de-fin-de-curso-ID-268210486?utm_source=trabajo_org&amp;utm_medium=cpc&amp;utm_campaign=trabajo_org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s://jobtoday.com/es/trabajo/camarero-a-de-restaurante-DL6MQl?utm_campaign=google_jobs_apply&amp;utm_source=google_jobs_apply&amp;utm_medium=organic" TargetMode="External"/><Relationship Id="rId31" Type="http://schemas.openxmlformats.org/officeDocument/2006/relationships/hyperlink" Target="https://www.infojobs.net/madrid/personal-office-limpieza-restaurante/of-i7d1dfb8ed34c238ac192bd8ee33f6c?applicationOrigin=search-new%7Celement%7E51801178860&amp;searchId=51801178860&amp;page=1&amp;sortBy=PUBLICATION_DATE" TargetMode="External"/><Relationship Id="rId44" Type="http://schemas.openxmlformats.org/officeDocument/2006/relationships/hyperlink" Target="https://yourapartmentinspain.lpages.co/oferta-empleo-albaniles/?gad_source=5&amp;gclid=EAIaIQobChMI3oOb4bn7hQMVL1mRBR0C9ANWEAAYASAAEgLskvD_BwE" TargetMode="External"/><Relationship Id="rId52" Type="http://schemas.openxmlformats.org/officeDocument/2006/relationships/hyperlink" Target="https://es.jooble.org/desc/575713399046884520?ckey=monitor+comedor+escolar&amp;rgn=6274&amp;pos=7&amp;elckey=3831596933249378702&amp;p=1&amp;avi=8838431985450243978&amp;jobAge=849&amp;relb=110&amp;brelb=110&amp;bscr=16663.759266076057&amp;scr=16663.759266076057&amp;aid=22206137&amp;lt=71&amp;searchTestGroup=2_52_1&amp;iid=4460401540508911351" TargetMode="External"/><Relationship Id="rId60" Type="http://schemas.openxmlformats.org/officeDocument/2006/relationships/hyperlink" Target="https://www.infojobs.net/madrid/limpiador-cristalero-cl-alcala./of-i7dc9560be04b209a2ea47e4634c1fb?applicationOrigin=search-new%7Celement%7E51813343624&amp;searchId=51813343624&amp;page=1&amp;sortBy=PUBLICATION_DATE" TargetMode="External"/><Relationship Id="rId65" Type="http://schemas.openxmlformats.org/officeDocument/2006/relationships/hyperlink" Target="https://www.buscojobs.com.es/vendedor-a-running-y-accesorios-para-el-deportista-decathlon-san-sebastian-de-los-reyes-ID-268269228?utm_source=trabajo_org&amp;utm_medium=cpc&amp;utm_campaign=trabajo_org" TargetMode="External"/><Relationship Id="rId73" Type="http://schemas.openxmlformats.org/officeDocument/2006/relationships/hyperlink" Target="https://es.talent.com/w/rnd-templateWhitepage/?id=153f8ad35352&amp;ost=true&amp;source=bebee_bulk&amp;utm_medium=bebee_bulk&amp;ib=true" TargetMode="External"/><Relationship Id="rId78" Type="http://schemas.openxmlformats.org/officeDocument/2006/relationships/hyperlink" Target="https://www.turijobs.com/es-es/ofertas-trabajo-madrid/auxiliar-de-recepcion-4-of266959?utm_campaign=Agregadores&amp;utm_medium=cpc&amp;utm_source=jooble&amp;utm_campaign=Agregadores&amp;utm_medium=cpc&amp;utm_source=jooble&amp;utm_away=esMjA3fDIyODc1MzU4ODUxNjgyMzkzMTN8NDU0MTY" TargetMode="External"/><Relationship Id="rId81" Type="http://schemas.openxmlformats.org/officeDocument/2006/relationships/hyperlink" Target="https://www.iberempleos.es/oferta-empleo/torrejon-de-ardoz/oferta-7532590?utm_source=alertas_pers&amp;utm_medium=email&amp;utm_content=enlace_alerta&amp;idu=0x02000000445e0bbb7e7191e8b3f7fb40b10035eb9abef41c19fe85f2742ca9c8d2377f6c" TargetMode="External"/><Relationship Id="rId86" Type="http://schemas.openxmlformats.org/officeDocument/2006/relationships/hyperlink" Target="https://www.domestiko.com/empleo/oferta/monitora-comedor-y-patio-10hs-zona-norte-madrid-refcmnt-sd5g/?utm_source=jooble&amp;utm_medium=cpc&amp;utm_campaign=todo" TargetMode="External"/><Relationship Id="rId94" Type="http://schemas.openxmlformats.org/officeDocument/2006/relationships/hyperlink" Target="https://www.infojobs.net/madrid/celadores-sanitarios.-madrid.-media-jornada/of-i6ad010eb744a08ac56f199d6e904ab?applicationOrigin=search-new%7Celement%7E51813890184&amp;searchId=51813890184&amp;page=1&amp;sortBy=PUBLICATION_DATE" TargetMode="External"/><Relationship Id="rId99" Type="http://schemas.openxmlformats.org/officeDocument/2006/relationships/hyperlink" Target="https://www.buscojobs.com.es/tecnico-a-en-cuidados-auxiliares-de-enfermeria-hospitalizacion-quirofano-alcala-de-henares-ID-268165620?utm_source=trabajo_org&amp;utm_medium=cpc&amp;utm_campaign=trabajo_org" TargetMode="External"/><Relationship Id="rId101" Type="http://schemas.openxmlformats.org/officeDocument/2006/relationships/hyperlink" Target="https://www.infojobs.net/madrid/tcae-auxiliar-enfermeria-quirofano-aravaca/of-i8fd710f9a247c5aaba1e9ea6c2465a?applicationOrigin=search-new%7Celement%7E51811635396&amp;searchId=51811635396&amp;page=1&amp;sortBy=PUBLICATION_DA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astroempleo.com/oferta/65773/se-necesita-camareroa-restaurante-zona-centro-madrid/" TargetMode="External"/><Relationship Id="rId13" Type="http://schemas.openxmlformats.org/officeDocument/2006/relationships/hyperlink" Target="https://www.turijobs.com/es-es/ofertas-trabajo-madrid/camarero-a-de-areas-indefinido-hotel-4-madrid-of266826?utm_campaign=DailyJobs&amp;utm_medium=get_response&amp;utm_source=email&amp;email=alumnospracticas.aidejoven@gmail.com&amp;GRContactId=qYUjT" TargetMode="External"/><Relationship Id="rId18" Type="http://schemas.openxmlformats.org/officeDocument/2006/relationships/hyperlink" Target="https://webcompanion.com/en/install.php?partner=IN240402&amp;campaign=19746123553&amp;" TargetMode="External"/><Relationship Id="rId39" Type="http://schemas.openxmlformats.org/officeDocument/2006/relationships/hyperlink" Target="https://es.trabajo.org/oferta-2866-97ff21163f0371a4fcbce8b3f2ac4119?utm_campaign=google_jobs_apply&amp;utm_source=google_jobs_apply&amp;utm_medium=organic" TargetMode="External"/><Relationship Id="rId109" Type="http://schemas.openxmlformats.org/officeDocument/2006/relationships/hyperlink" Target="https://www.infojobs.net/madrid/grabador-datos/of-id25ed68cb144589117d44b4bf13542?applicationOrigin=search-new%7Celement%7E51811132294&amp;searchId=51811132294&amp;page=1&amp;sortBy=PUBLICATION_DATE" TargetMode="External"/><Relationship Id="rId34" Type="http://schemas.openxmlformats.org/officeDocument/2006/relationships/hyperlink" Target="https://www.infojobs.net/pozuelo-de-alarcon/auxiliar-cocina-office/of-if0f748edf449929775073beee9f376?applicationOrigin=search-new%7Celement%7E51801178860&amp;searchId=51801178860&amp;page=1&amp;sortBy=PUBLICATION_DATE" TargetMode="External"/><Relationship Id="rId50" Type="http://schemas.openxmlformats.org/officeDocument/2006/relationships/hyperlink" Target="https://jobs.adidas-group.com/adidas/job/Madrid-Trabajadores-almac%C3%A9n-%28part-time%29-San-Sebastian-de-los-Reyes-%28Alegra%29-MD/1065547201/?feedId=301201&amp;utm_source=j2w" TargetMode="External"/><Relationship Id="rId55" Type="http://schemas.openxmlformats.org/officeDocument/2006/relationships/hyperlink" Target="https://www.infojobs.net/rivas-vaciamadrid/operarios-fabricacion-mecanica-torno-fresa/of-if3b3d04b4f468c9ebf35485944758d?applicationOrigin=search-new%7Celement%7E51812127336&amp;searchId=51812127336&amp;page=1&amp;sortBy=PUBLICATION_DATE" TargetMode="External"/><Relationship Id="rId76" Type="http://schemas.openxmlformats.org/officeDocument/2006/relationships/hyperlink" Target="https://careers.talentclue.com/es/node/91946118/33992676" TargetMode="External"/><Relationship Id="rId97" Type="http://schemas.openxmlformats.org/officeDocument/2006/relationships/hyperlink" Target="https://galeneohealth.viterbit.site/tecnicos-en-cuidados-auxiliares-de-enfermeria-tcae-madrid-kh9qsLLSS8HZ/?utm_source=linkedin&amp;utm_medium=job_board&amp;utm_campaign=tecnicos-en-cuidados-auxiliares-de-enfermeria-tcae-madrid-kh9qsLLSS8HZ" TargetMode="External"/><Relationship Id="rId104" Type="http://schemas.openxmlformats.org/officeDocument/2006/relationships/hyperlink" Target="https://es.trabajo.org/oferta-2866-71847fad75063ae873cfa176988ec824?utm_campaign=google_jobs_apply&amp;utm_source=google_jobs_apply&amp;utm_medium=organic" TargetMode="External"/><Relationship Id="rId7" Type="http://schemas.openxmlformats.org/officeDocument/2006/relationships/header" Target="header1.xml"/><Relationship Id="rId71" Type="http://schemas.openxmlformats.org/officeDocument/2006/relationships/hyperlink" Target="https://es.talent.com/w/rnd-templateWhitepage/?id=153f8ad35352&amp;ost=true&amp;source=bebee_bulk&amp;utm_medium=bebee_bulk&amp;ib=true" TargetMode="External"/><Relationship Id="rId92" Type="http://schemas.openxmlformats.org/officeDocument/2006/relationships/hyperlink" Target="https://www.infojobs.net/madrid/celador-celadora-para-turno-manana-quirofano/of-i7e6accbbbf42e8825720df3371bd6d?applicationOrigin=search-new%7Celement%7E51813890184&amp;searchId=51813890184&amp;page=1&amp;sortBy=PUBLICATION_DATE" TargetMode="External"/><Relationship Id="rId2" Type="http://schemas.openxmlformats.org/officeDocument/2006/relationships/styles" Target="styles.xml"/><Relationship Id="rId29" Type="http://schemas.openxmlformats.org/officeDocument/2006/relationships/hyperlink" Target="https://jobtoday.com/es/trabajo/ayudante-a-de-cocina-y-office-mBPOR0?utm_campaign=google_jobs_apply&amp;utm_source=google_jobs_apply&amp;utm_medium=organic" TargetMode="External"/><Relationship Id="rId24" Type="http://schemas.openxmlformats.org/officeDocument/2006/relationships/hyperlink" Target="https://jobtoday.com/es/trabajo/ayudante-cocina-avanzado-k57j9d?utm_campaign=google_jobs_apply&amp;utm_source=google_jobs_apply&amp;utm_medium=organic" TargetMode="External"/><Relationship Id="rId40" Type="http://schemas.openxmlformats.org/officeDocument/2006/relationships/hyperlink" Target="https://www.infojobs.net/madrid/albanil-oficial-1-oficial-2-peon-avanzado/of-i4bfe6f06164a97a7056c0877c7f1b7?applicationOrigin=search-new%7Celement%7E51801322522&amp;searchId=51801322522&amp;page=1&amp;sortBy=PUBLICATION_DATE" TargetMode="External"/><Relationship Id="rId45" Type="http://schemas.openxmlformats.org/officeDocument/2006/relationships/hyperlink" Target="https://www.infojobs.net/madrid/peon-peona-construccion/of-if40d15456c492da79d2a7dff0ff671?applicationOrigin=search-new%7Celement%7E51801322522&amp;searchId=51801322522&amp;page=1&amp;sortBy=PUBLICATION_DATE" TargetMode="External"/><Relationship Id="rId66" Type="http://schemas.openxmlformats.org/officeDocument/2006/relationships/hyperlink" Target="https://es.jooble.org/jdp/8830495045331031915?ckey=empleada+tienda&amp;rgn=6274&amp;pos=15&amp;elckey=8920273678704849286&amp;p=1&amp;avi=659829516173656922&amp;jobAge=81&amp;relb=100&amp;brelb=100&amp;bscr=14756.518595313826&amp;scr=14756.518595313826&amp;aid=22516757&amp;lt=71&amp;searchTestGroup=2_52_1&amp;iid=-1170947581709237382" TargetMode="External"/><Relationship Id="rId87" Type="http://schemas.openxmlformats.org/officeDocument/2006/relationships/hyperlink" Target="https://www.infojobs.net/madrid/atencion-emergencias-domiciliarias-teleasistencia/of-i40a563e97f4aa29717ea9c4e4bf260?applicationOrigin=search-new%7Celement%7E51813822970&amp;searchId=51813822970&amp;page=2&amp;sortBy=PUBLICATION_DATE" TargetMode="External"/><Relationship Id="rId110" Type="http://schemas.openxmlformats.org/officeDocument/2006/relationships/hyperlink" Target="https://www.infojobs.net/leganes/grabador-datos/of-i9167d391ef40a6903e42f844ca6feb?applicationOrigin=searchnew%7Celement%7E51811132294&amp;searchId=51811132294&amp;page=1&amp;sortBy=PUBLICATION_DATE" TargetMode="External"/><Relationship Id="rId61" Type="http://schemas.openxmlformats.org/officeDocument/2006/relationships/hyperlink" Target="https://join.com/companies/grupoalarcon/11303663-cristalero-a-madrid?pid=e65242534431eadcb0c9" TargetMode="External"/><Relationship Id="rId82" Type="http://schemas.openxmlformats.org/officeDocument/2006/relationships/hyperlink" Target="https://www.infojobs.net/madrid/monitor-limpiador-comedor-escolar-certif.-discapacidad/of-ic7cf4cb60b47958df171663b769408?applicationOrigin=search-new%7Celement%7E51813743742&amp;searchId=51813743742&amp;page=2&amp;sortBy=PUBLICATION_DATE" TargetMode="External"/><Relationship Id="rId19" Type="http://schemas.openxmlformats.org/officeDocument/2006/relationships/hyperlink" Target="https://es.talent.com/w/rndtemplateWhitepage/?id=edb739913d32&amp;ost=true&amp;source=bebee_bulk&amp;utm_medium=bebee_bulk&amp;ib=true" TargetMode="External"/><Relationship Id="rId14" Type="http://schemas.openxmlformats.org/officeDocument/2006/relationships/hyperlink" Target="https://es.talent.com/w/rnd-templateWhitepage/?id=3af214ed7e3f&amp;ost=true&amp;source=bebee_bulk&amp;utm_medium=bebee_bulk&amp;ib=true" TargetMode="External"/><Relationship Id="rId30" Type="http://schemas.openxmlformats.org/officeDocument/2006/relationships/hyperlink" Target="https://jobtoday.com/es/trabajo/office-de-cocina-rgNZAo?utm_campaign=google_jobs_apply&amp;utm_source=google_jobs_apply&amp;utm_medium=organic" TargetMode="External"/><Relationship Id="rId35" Type="http://schemas.openxmlformats.org/officeDocument/2006/relationships/hyperlink" Target="https://www.infojobs.net/madrid/friegaplatos/of-i4c61d7a09942b3b3a96c757437ac6f?applicationOrigin=search-new%7Celement%7E51801178860&amp;searchId=51801178860&amp;page=1&amp;sortBy=PUBLICATION_DATE" TargetMode="External"/><Relationship Id="rId56" Type="http://schemas.openxmlformats.org/officeDocument/2006/relationships/hyperlink" Target="https://www.infojobs.net/madrid/auxiliares-operarios-produccion-cableado-electrico-madrid-centro/of-i09b3c1f8994d01b64f9c0eddd3809c?applicationOrigin=search-new%7Celement%7E51812127336&amp;searchId=51812127336&amp;page=1&amp;sortBy=PUBLICATION_DATE" TargetMode="External"/><Relationship Id="rId77" Type="http://schemas.openxmlformats.org/officeDocument/2006/relationships/hyperlink" Target="https://www.randstad.es/candidatos/ofertas-empleo/oferta/recepcionista-2773912/?utm_campaign=google_jobs_apply&amp;utm_source=google_jobs_apply&amp;utm_medium=organic" TargetMode="External"/><Relationship Id="rId100" Type="http://schemas.openxmlformats.org/officeDocument/2006/relationships/hyperlink" Target="https://es.talent.com/w/rnd-templateWhitepage/?id=2f24179f61a6&amp;ost=true&amp;source=bebee_bulk&amp;utm_medium=bebee_bulk&amp;ib=true" TargetMode="External"/><Relationship Id="rId105" Type="http://schemas.openxmlformats.org/officeDocument/2006/relationships/hyperlink" Target="https://es.trabajo.org/oferta-2866-560b73bcf29acea0a965144e6aa93f44?utm_campaign=google_jobs_apply&amp;utm_source=google_jobs_apply&amp;utm_medium=organic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emprego.pt/en/jobs/show/31503958681028982310709332080?utm_campaign=sercanto-ES&amp;utm_medium=feed&amp;utm_source=sercanto" TargetMode="External"/><Relationship Id="rId72" Type="http://schemas.openxmlformats.org/officeDocument/2006/relationships/hyperlink" Target="https://es.talent.com/w/rnd-templateWhitepage/?id=153f8ad35352&amp;ost=true&amp;source=bebee_bulk&amp;utm_medium=bebee_bulk&amp;ib=true" TargetMode="External"/><Relationship Id="rId93" Type="http://schemas.openxmlformats.org/officeDocument/2006/relationships/hyperlink" Target="https://www.infojobs.net/madrid/celador-fibra-optica-planta-externa-ftth/of-i952e55e4d042719e2a8fb20a015e9e?applicationOrigin=search-new%7Celement%7E51813890184&amp;searchId=51813890184&amp;page=1&amp;sortBy=PUBLICATION_DATE" TargetMode="External"/><Relationship Id="rId98" Type="http://schemas.openxmlformats.org/officeDocument/2006/relationships/hyperlink" Target="https://es.talent.com/w/rnd-templateWhitepage/?id=d1e8bb16ce44&amp;ost=true&amp;source=bebee_bulk&amp;utm_medium=bebee_bulk&amp;ib=true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www.emprego.pt/en/jobs/show/31591885346327098253892580562?utm_campaign=jobrapido-ES&amp;utm_medium=feed&amp;utm_source=jobrapido" TargetMode="External"/><Relationship Id="rId46" Type="http://schemas.openxmlformats.org/officeDocument/2006/relationships/hyperlink" Target="https://www.infojobs.net/madrid/carretillero-con-experiencia-zona-barajas/of-i6092ac8f9c4328945a8e2af2aaeb93?applicationOrigin=search-new%7Celement%7E51812013732&amp;searchId=51812013732&amp;page=1&amp;sortBy=PUBLICATION_DATE" TargetMode="External"/><Relationship Id="rId67" Type="http://schemas.openxmlformats.org/officeDocument/2006/relationships/hyperlink" Target="https://www.buscojobs.com.es/repartidor-repartidora-zona-este-de-madrid-disponibilidad-jornada-completa-ID-268210422?utm_source=trabajo_org&amp;utm_medium=cpc&amp;utm_campaign=trabajo_org" TargetMode="External"/><Relationship Id="rId20" Type="http://schemas.openxmlformats.org/officeDocument/2006/relationships/hyperlink" Target="https://www.infojobs.net/madrid/cocinero-jefe-partida-grupo-carbon/of-i5ba2a3f9834fcb8365d61519b7d9d5?applicationOrigin=search-new%7Celement%7E51800552214&amp;searchId=51800552214&amp;page=1&amp;sortBy=PUBLICATION_DATE" TargetMode="External"/><Relationship Id="rId41" Type="http://schemas.openxmlformats.org/officeDocument/2006/relationships/hyperlink" Target="https://www.infojobs.net/rivas-vaciamadrid/operarios-montaje-zona-arganda-rivas/of-ic91bc65a0741f3915854b1c263c243?applicationOrigin=search-new%7Celement%7E51801322522&amp;searchId=51801322522&amp;page=1&amp;sortBy=PUBLICATION_DATE" TargetMode="External"/><Relationship Id="rId62" Type="http://schemas.openxmlformats.org/officeDocument/2006/relationships/hyperlink" Target="https://www.cronoshare.com/limpieza-cristales-apartamento-tres-cantos-tarea-3774603-jooble_2?utm_away=esMTk2N3w1NTMwNjg4NjEwMjI2ODMyMzk2fDQ1NDE2" TargetMode="External"/><Relationship Id="rId83" Type="http://schemas.openxmlformats.org/officeDocument/2006/relationships/hyperlink" Target="https://www.infojobs.net/tres-cantos/monitor-comedor-correturnos-10h-s-zona-norte-tres-cantos-alcobendas-san-sebastian-los-reyes-las-tablas-barajas/of-i5ed72add1d4a0cb31f87ed0d9e5756?applicationOrigin=search-new%7Celement%7E51813743742&amp;searchId=51813743742&amp;page=1&amp;sortBy=PUBLICATION_DATE" TargetMode="External"/><Relationship Id="rId88" Type="http://schemas.openxmlformats.org/officeDocument/2006/relationships/hyperlink" Target="https://www.infojobs.net/madrid/gerocultores-ambito-residencial-zona-norte/of-ib2742fa99240589e6b251c9ad77633?applicationOrigin=search-new%7Celement%7E51813822970&amp;searchId=51813822970&amp;page=2&amp;sortBy=PUBLICATION_DATE" TargetMode="External"/><Relationship Id="rId111" Type="http://schemas.openxmlformats.org/officeDocument/2006/relationships/hyperlink" Target="https://www.domestiko.com/empleo/oferta/auxiliar-administrativo-0xom/?utm_source=jooble&amp;utm_medium=cpc&amp;utm_campaign=todo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quipo\Downloads\FICHA%20FORMATO%20PROSPECCCI&#211;N%202024%20(4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xqdql7dBbBrjZdepaA0LUFr5HA==">CgMxLjAyCGguZ2pkZ3hzOAByITFLMFcybjY0QUMyaU5XSmlYbjNZM0tRNUF0Q0tDRjVnVQ==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FICHA FORMATO PROSPECCCIÓN 2024 (4)</Template>
  <TotalTime>0</TotalTime>
  <Pages>9</Pages>
  <Words>6525</Words>
  <Characters>35893</Characters>
  <Application>Microsoft Office Word</Application>
  <DocSecurity>0</DocSecurity>
  <Lines>299</Lines>
  <Paragraphs>84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equipo</dc:creator>
  <cp:lastModifiedBy>equipo 3</cp:lastModifiedBy>
  <cp:revision>2</cp:revision>
  <cp:lastPrinted>2024-03-21T17:00:00Z</cp:lastPrinted>
  <dcterms:created xsi:type="dcterms:W3CDTF">2024-05-08T12:47:00Z</dcterms:created>
  <dcterms:modified xsi:type="dcterms:W3CDTF">2024-05-08T12:47:00Z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2018-10-19T00:00:00Z</vt:filetime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